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4D87C1" w14:textId="455FFE5A" w:rsidR="00F635E4" w:rsidRDefault="005F7209"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7417D19E" wp14:editId="4ADE5381">
            <wp:simplePos x="0" y="0"/>
            <wp:positionH relativeFrom="page">
              <wp:align>right</wp:align>
            </wp:positionH>
            <wp:positionV relativeFrom="page">
              <wp:align>top</wp:align>
            </wp:positionV>
            <wp:extent cx="7757540" cy="100447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32E6DB1C" wp14:editId="198596A4">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426265"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2C1FFE4A"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lastRenderedPageBreak/>
        <w:t>2 Samuel 1 Teaching Points and Bible Study Questions</w:t>
      </w:r>
    </w:p>
    <w:p w14:paraId="626B37C5" w14:textId="56E933F8"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Weight of Grief and Mourning</w:t>
      </w:r>
    </w:p>
    <w:p w14:paraId="4647671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1, we see David's profound grief over the deaths of Saul and Jonathan. This teaches us the importance of mourning and acknowledging our emotions. David's lamentation reminds us that it's okay to express sorrow and seek comfort in God. As it is written, "Blessed are those who mourn, for they will be comforted" (Matthew 5:4). Grief is a natural part of life, and through it, we can draw closer to God and find healing.</w:t>
      </w:r>
    </w:p>
    <w:p w14:paraId="3C49E39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David's response to Saul's death guide us in expressing our own grief and mourning?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honor those we've lost, even if they were flawed?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lament that might help you support others in their grief? </w:t>
      </w:r>
    </w:p>
    <w:p w14:paraId="79AD380D"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Respect for Authority, Even in Conflict</w:t>
      </w:r>
    </w:p>
    <w:p w14:paraId="054C31E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respect for Saul, despite their tumultuous relationship, is a powerful lesson in honoring authority. David mourns Saul's death, showing that respect transcends personal grievances. "Do not touch My anointed ones; do no harm to My prophets" (1 Chronicles 16:22) reflects the reverence David held for God's anointed king. This teaches us to respect those in authority, trusting that God has a purpose for their leadership.</w:t>
      </w:r>
    </w:p>
    <w:p w14:paraId="5723230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show respect for authority when you disagree with their decisions or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mourned Saul despite their conflict,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response to Saul's death about handling conflicts with authority figures? </w:t>
      </w:r>
    </w:p>
    <w:p w14:paraId="5D7C8545"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54C90C"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63CF86E7" w14:textId="77777777" w:rsidR="003566CE" w:rsidRDefault="003566CE" w:rsidP="003566CE">
      <w:pPr>
        <w:spacing w:line="247" w:lineRule="auto"/>
        <w:rPr>
          <w:rFonts w:eastAsia="Times New Roman"/>
          <w:b/>
          <w:bCs/>
          <w:kern w:val="0"/>
          <w:sz w:val="21"/>
          <w:szCs w:val="21"/>
        </w:rPr>
      </w:pPr>
    </w:p>
    <w:p w14:paraId="7A041258" w14:textId="0AB1D89C"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Power of Friendship</w:t>
      </w:r>
    </w:p>
    <w:p w14:paraId="0940A06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bond between David and Jonathan is a testament to the strength of true friendship. Their relationship was built on mutual respect and love, transcending familial and political ties. "A friend loves at all times, and a brother is born for adversity" (Proverbs 17:17). This encourages us to cultivate deep, meaningful friendships that support and uplift us through life's challenges.</w:t>
      </w:r>
    </w:p>
    <w:p w14:paraId="0F56283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loyalty and support in your friendships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mourned Saul and Jonathan, and how can we apply this to our friendships?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lament about expressing emotions in your friendships? </w:t>
      </w:r>
    </w:p>
    <w:p w14:paraId="7751CAE6"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Integrity in Action</w:t>
      </w:r>
    </w:p>
    <w:p w14:paraId="17E1E29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reaction to the Amalekite who claimed to have killed Saul highlights the importance of integrity. David refuses to reward the man for his actions, demonstrating that integrity should guide our decisions. "The integrity of the upright guides them, but the perversity of the faithless destroys them" (Proverbs 11:3). Upholding integrity, even when it's difficult, aligns us with God's will.</w:t>
      </w:r>
    </w:p>
    <w:p w14:paraId="4FBEE9F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integrity when faced with difficult decisions like David did in 2 Samuel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chose to honor Saul despite their troubled history?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response to Saul's death about handling conflicts with integrity? </w:t>
      </w:r>
    </w:p>
    <w:p w14:paraId="155AB05E"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5EE1FE3"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7D080D24" w14:textId="77777777" w:rsidR="003566CE" w:rsidRDefault="003566CE" w:rsidP="003566CE">
      <w:pPr>
        <w:spacing w:line="247" w:lineRule="auto"/>
        <w:rPr>
          <w:rFonts w:eastAsia="Times New Roman"/>
          <w:b/>
          <w:bCs/>
          <w:kern w:val="0"/>
          <w:sz w:val="21"/>
          <w:szCs w:val="21"/>
        </w:rPr>
      </w:pPr>
    </w:p>
    <w:p w14:paraId="6A226F29" w14:textId="4B4A50BC"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Consequences of Deception</w:t>
      </w:r>
    </w:p>
    <w:p w14:paraId="460F6E3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Amalekite's lie about killing Saul ultimately leads to his downfall. This story illustrates the dangers of deceit and the importance of truthfulness. "Lying lips are detestable to the LORD, but those who deal faithfully are His delight" (Proverbs 12:22). Honesty is a cornerstone of a life that honors God and builds trust with others.</w:t>
      </w:r>
    </w:p>
    <w:p w14:paraId="53DE55EC" w14:textId="77777777" w:rsidR="003566CE" w:rsidRDefault="003566CE" w:rsidP="003566CE">
      <w:pPr>
        <w:spacing w:line="247" w:lineRule="auto"/>
      </w:pPr>
      <w:r w:rsidRPr="00F6333B">
        <w:rPr>
          <w:rFonts w:eastAsia="Times New Roman"/>
          <w:kern w:val="0"/>
          <w:sz w:val="21"/>
          <w:szCs w:val="21"/>
        </w:rPr>
        <w:t>1. How can you identify and address deception in your personal and professional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being truthful, even when deception seems easier?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honesty build trust, and how can you apply this in your daily interactions?</w:t>
      </w:r>
    </w:p>
    <w:p w14:paraId="7EFCB3EF" w14:textId="6FBA29B1"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Lament in Worship</w:t>
      </w:r>
    </w:p>
    <w:p w14:paraId="3F8FC15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lament for Saul and Jonathan is not just an expression of grief but also an act of worship. It shows us that lament can be a powerful form of worship, bringing our deepest pains before God. "The LORD is near to the brokenhearted; He saves the contrite in spirit" (Psalm 34:18). Through lament, we invite God into our suffering and find solace in His presence.</w:t>
      </w:r>
    </w:p>
    <w:p w14:paraId="08F85D6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lament in worship deepen your personal relationship with God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grief in worship is important for spiritual growth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lament that might transform your approach to worship? </w:t>
      </w:r>
    </w:p>
    <w:p w14:paraId="0FDFF186"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24FFF2"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0AF76E58" w14:textId="77777777" w:rsidR="003566CE" w:rsidRDefault="003566CE" w:rsidP="003566CE">
      <w:pPr>
        <w:spacing w:line="247" w:lineRule="auto"/>
        <w:rPr>
          <w:rFonts w:eastAsia="Times New Roman"/>
          <w:b/>
          <w:bCs/>
          <w:kern w:val="0"/>
          <w:sz w:val="21"/>
          <w:szCs w:val="21"/>
        </w:rPr>
      </w:pPr>
    </w:p>
    <w:p w14:paraId="3B240080" w14:textId="3F7BC9BF"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Importance of Remembering</w:t>
      </w:r>
    </w:p>
    <w:p w14:paraId="6F33FE4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lamentation serves as a memorial for Saul and Jonathan, highlighting the importance of remembering those who have impacted our lives. "Remember the days of old; consider the years long past" (Deuteronomy 32:7). By remembering, we honor their legacy and learn from their lives, allowing their stories to inspire and guide us.</w:t>
      </w:r>
    </w:p>
    <w:p w14:paraId="38AF949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remembering past leaders like Saul and Jonathan shape our current leadership values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honor and remember those who have impacted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the positive legacies of others are remembered and celebrated in your community? </w:t>
      </w:r>
    </w:p>
    <w:p w14:paraId="42E4E6D5"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 in Leadership</w:t>
      </w:r>
    </w:p>
    <w:p w14:paraId="6278622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Despite Saul's flaws, David acknowledges that Saul was God's anointed king. This teaches us to trust in God's sovereignty over leadership, even when we don't understand His choices. "He changes times and seasons; He removes kings and establishes them" (Daniel 2:21). Trusting in God's plan allows us to find peace in His divine wisdom.</w:t>
      </w:r>
    </w:p>
    <w:p w14:paraId="3F59634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recognizing God's sovereignty in leadership influence your response to authority figures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certain leaders to rise and fall, and how should this affect your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reaction to Saul's death about respecting God's chosen leaders? </w:t>
      </w:r>
    </w:p>
    <w:p w14:paraId="274DC998"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3957D2"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33833B1D" w14:textId="77777777" w:rsidR="003566CE" w:rsidRDefault="003566CE" w:rsidP="003566CE">
      <w:pPr>
        <w:spacing w:line="247" w:lineRule="auto"/>
        <w:rPr>
          <w:rFonts w:eastAsia="Times New Roman"/>
          <w:b/>
          <w:bCs/>
          <w:kern w:val="0"/>
          <w:sz w:val="21"/>
          <w:szCs w:val="21"/>
        </w:rPr>
      </w:pPr>
    </w:p>
    <w:p w14:paraId="63428C15" w14:textId="55EB009C"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Value of Humility</w:t>
      </w:r>
    </w:p>
    <w:p w14:paraId="0B04F40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humility in mourning Saul, who had sought his life, is a profound lesson in humility. It shows us the strength found in humility and forgiveness. "Humble yourselves before the Lord, and He will exalt you" (James 4:10). Embracing humility allows us to reflect Christ's character and opens the door to God's blessings.</w:t>
      </w:r>
    </w:p>
    <w:p w14:paraId="581331D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David's response to Saul's death teach us about practicing humility in our own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important when dealing with the downfall of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lament that encourages humility in your personal achievements? </w:t>
      </w:r>
    </w:p>
    <w:p w14:paraId="736C223A"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166A077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Even in the midst of tragedy, 2 Samuel 1 points us to the hope of redemption. David's rise to kingship after Saul's death is a reminder that God can bring new beginnings from our darkest moments. "For I know the plans I have for you, declares the LORD, plans to prosper you and not to harm you, plans to give you hope and a future" (Jeremiah 29:11). Trusting in God's redemptive power gives us hope and courage to face the future.</w:t>
      </w:r>
    </w:p>
    <w:p w14:paraId="7CACB4B2"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David's response to Saul's death inspire hope for redemption in strained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David's lament that can guide your own path to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past pain play a crucial role in seeking redemption and healing in your life?</w:t>
      </w:r>
      <w:r w:rsidRPr="001B37DC">
        <w:br w:type="page"/>
      </w:r>
    </w:p>
    <w:p w14:paraId="089CFC6A"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2 Teaching Points and Bible Study Questions</w:t>
      </w:r>
    </w:p>
    <w:p w14:paraId="098C29C8" w14:textId="4C7F843A"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Importance of Seeking God's Guidance</w:t>
      </w:r>
    </w:p>
    <w:p w14:paraId="612B84C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2, David inquires of the Lord before making any major decisions, such as moving to Hebron. This highlights the importance of seeking divine guidance in our own lives. As it is written, "David inquired of the LORD, 'Shall I go up to one of the towns of Judah?' The LORD said to him, 'Go up.'" (2 Samuel 2:1). By prioritizing God's direction, we align our actions with His will, ensuring that our paths are made straight.</w:t>
      </w:r>
    </w:p>
    <w:p w14:paraId="5D914C5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incorporate seeking God's guidance into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prioritized God's guidance before taking action in 2 Samuel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example about the benefits of seeking divine direction? </w:t>
      </w:r>
    </w:p>
    <w:p w14:paraId="2A2B5A9D"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Patience in God's Timing</w:t>
      </w:r>
    </w:p>
    <w:p w14:paraId="5C3FEFC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journey to kingship was not immediate, and 2 Samuel 2 reminds us of the virtue of patience. David was anointed king over Judah, but not yet over all Israel. This teaches us to trust in God's perfect timing, even when it seems slow by our standards. "Wait for the LORD; be strong and take heart and wait for the LORD." (Psalm 27:14) is a reminder that His plans unfold at the right moment.</w:t>
      </w:r>
    </w:p>
    <w:p w14:paraId="1BDFA99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practice patience when waiting for God's timing in your personal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waited for God's direction before moving to Hebron?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patience that applies to your current life situation? </w:t>
      </w:r>
    </w:p>
    <w:p w14:paraId="55CF39C8"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0D6B89"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27BFCE8A" w14:textId="77777777" w:rsidR="003566CE" w:rsidRDefault="003566CE" w:rsidP="003566CE">
      <w:pPr>
        <w:spacing w:line="247" w:lineRule="auto"/>
        <w:rPr>
          <w:rFonts w:eastAsia="Times New Roman"/>
          <w:b/>
          <w:bCs/>
          <w:kern w:val="0"/>
          <w:sz w:val="21"/>
          <w:szCs w:val="21"/>
        </w:rPr>
      </w:pPr>
    </w:p>
    <w:p w14:paraId="6E7929EA" w14:textId="75E33045"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Unity Among Believers</w:t>
      </w:r>
    </w:p>
    <w:p w14:paraId="3949FB1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chapter illustrates the division between the house of David and the house of Saul. This division serves as a cautionary tale about the importance of unity among believers. "How good and pleasant it is when brothers live together in harmony!" (Psalm 133:1). Striving for unity strengthens our communities and reflects the love of Christ.</w:t>
      </w:r>
    </w:p>
    <w:p w14:paraId="66321EE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believers today overcome divisions like those seen between Judah and Israel in 2 Samuel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promote unity in your faith community, inspired by 2 Samuel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unity among believers is crucial, as demonstrated in the conflict between David's and Saul's followers? </w:t>
      </w:r>
    </w:p>
    <w:p w14:paraId="2BD79E2B"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Humility</w:t>
      </w:r>
    </w:p>
    <w:p w14:paraId="09DB97D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humility is evident as he waits for God's promise to be fulfilled. He does not seize power by force but waits for the Lord's timing. "Humble yourselves before the Lord, and He will exalt you." (James 4:10). Embracing humility allows God to work through us in powerful ways.</w:t>
      </w:r>
    </w:p>
    <w:p w14:paraId="485CB9C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practicing humility in leadership influence your relationships and decision-making like David's approach in 2 Samuel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resolving conflicts, as seen in David's interactions with Abner?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humility in seeking God's guidance before taking action in your own life? </w:t>
      </w:r>
    </w:p>
    <w:p w14:paraId="6FAF1271"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245BE6"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7371C6DB" w14:textId="77777777" w:rsidR="003566CE" w:rsidRDefault="003566CE" w:rsidP="003566CE">
      <w:pPr>
        <w:spacing w:line="247" w:lineRule="auto"/>
        <w:rPr>
          <w:rFonts w:eastAsia="Times New Roman"/>
          <w:b/>
          <w:bCs/>
          <w:kern w:val="0"/>
          <w:sz w:val="21"/>
          <w:szCs w:val="21"/>
        </w:rPr>
      </w:pPr>
    </w:p>
    <w:p w14:paraId="284F89EB" w14:textId="64E655AD"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Consequences of Pride</w:t>
      </w:r>
    </w:p>
    <w:p w14:paraId="0E6ABD9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Abner's actions in 2 Samuel 2 demonstrate the dangers of pride. His ambition leads to conflict and bloodshed. Pride often precedes a fall, as Proverbs 16:18 warns, "Pride goes before destruction, and a haughty spirit before a fall.". Recognizing and curbing pride can prevent unnecessary strife.</w:t>
      </w:r>
    </w:p>
    <w:p w14:paraId="0A83B28B" w14:textId="77777777" w:rsidR="003566CE" w:rsidRDefault="003566CE" w:rsidP="003566CE">
      <w:pPr>
        <w:spacing w:line="247" w:lineRule="auto"/>
      </w:pPr>
      <w:r w:rsidRPr="00F6333B">
        <w:rPr>
          <w:rFonts w:eastAsia="Times New Roman"/>
          <w:kern w:val="0"/>
          <w:sz w:val="21"/>
          <w:szCs w:val="21"/>
        </w:rPr>
        <w:t>1. How can pride lead to conflict in your relationships, as seen in 2 Samuel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prevent pride from influencing your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pride often result in unintended consequences, and how can you avoid them?</w:t>
      </w:r>
    </w:p>
    <w:p w14:paraId="2FA8853F" w14:textId="347F1635"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Peacemakers</w:t>
      </w:r>
    </w:p>
    <w:p w14:paraId="6F0C87F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Joab's intervention to stop the battle between the forces of David and Abner highlights the role of peacemakers. "Blessed are the peacemakers, for they will be called sons of God." (Matthew 5:9). Being a peacemaker in our own lives can bring about reconciliation and healing.</w:t>
      </w:r>
    </w:p>
    <w:p w14:paraId="4EC8226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apply the role of a peacemaker in resolving conflicts within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peacemakers are essential in maintaining harmony in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peace in a divided environment? </w:t>
      </w:r>
    </w:p>
    <w:p w14:paraId="3AE1A7A1"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B6E939"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282CFCD7" w14:textId="77777777" w:rsidR="003566CE" w:rsidRDefault="003566CE" w:rsidP="003566CE">
      <w:pPr>
        <w:spacing w:line="247" w:lineRule="auto"/>
        <w:rPr>
          <w:rFonts w:eastAsia="Times New Roman"/>
          <w:b/>
          <w:bCs/>
          <w:kern w:val="0"/>
          <w:sz w:val="21"/>
          <w:szCs w:val="21"/>
        </w:rPr>
      </w:pPr>
    </w:p>
    <w:p w14:paraId="6EDBF0ED" w14:textId="071E158A"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Value of Loyalty</w:t>
      </w:r>
    </w:p>
    <w:p w14:paraId="06B6A07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loyalty of David's men, who follow him to Hebron, underscores the importance of loyalty in relationships. "A friend loves at all times, and a brother is born for adversity." (Proverbs 17:17). Loyalty fosters trust and strengthens bonds, both in personal and spiritual communities.</w:t>
      </w:r>
    </w:p>
    <w:p w14:paraId="2736021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loyalty in your relationships, similar to David's followers in 2 Samuel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is important in building trust and unity within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leadership about fostering loyalty among those you lead? </w:t>
      </w:r>
    </w:p>
    <w:p w14:paraId="5DFA190C"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Leadership</w:t>
      </w:r>
    </w:p>
    <w:p w14:paraId="5E9FB72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leadership is marked by seeking God's will and leading with integrity. This chapter reminds us of the profound impact that godly leadership can have. "The righteous man leads a blameless life; blessed are his children after him." (Proverbs 20:7). Leading by example inspires others to follow suit.</w:t>
      </w:r>
    </w:p>
    <w:p w14:paraId="30422C2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apply David's leadership qualities to influence your community positively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Abner's leadership decisions led to conflict, and how can you avoid similar pitfalls?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patience in leadership that applies to your personal or professional life? </w:t>
      </w:r>
    </w:p>
    <w:p w14:paraId="6F4EEBC6"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3F6CB8"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3E6BA77A" w14:textId="77777777" w:rsidR="003566CE" w:rsidRDefault="003566CE" w:rsidP="003566CE">
      <w:pPr>
        <w:spacing w:line="247" w:lineRule="auto"/>
        <w:rPr>
          <w:rFonts w:eastAsia="Times New Roman"/>
          <w:b/>
          <w:bCs/>
          <w:kern w:val="0"/>
          <w:sz w:val="21"/>
          <w:szCs w:val="21"/>
        </w:rPr>
      </w:pPr>
    </w:p>
    <w:p w14:paraId="75A5D8D1" w14:textId="383AAF81"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Reality of Conflict</w:t>
      </w:r>
    </w:p>
    <w:p w14:paraId="767BD0A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2 Samuel 2 does not shy away from the reality of conflict, reminding us that even in the pursuit of God's will, challenges arise. "In this world you will have trouble. But take heart! I have overcome the world." (John 16:33). Facing conflict with faith equips us to overcome obstacles.</w:t>
      </w:r>
    </w:p>
    <w:p w14:paraId="07003A9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navigate conflicts in your life while maintaining integrity like David did in 2 Samuel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conflicts, and how can they lead to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approach to conflict resolution to apply in your own relationships? </w:t>
      </w:r>
    </w:p>
    <w:p w14:paraId="2ED35A17"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Promises</w:t>
      </w:r>
    </w:p>
    <w:p w14:paraId="7D33EB8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Finally, the chapter reassures us of the certainty of God's promises. David's anointing as king over Judah is a step toward the fulfillment of God's promise to him. "For no matter how many promises God has made, they are 'Yes' in Christ." (2 Corinthians 1:20). Trusting in His promises gives us hope and confidence in His plan for our lives.</w:t>
      </w:r>
    </w:p>
    <w:p w14:paraId="4BDFD60A"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trust God's promises when facing uncertainty, as David did in 2 Samuel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David's patience in waiting for God's timing?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relying on God's promises provide assurance during challenging leadership transitions?</w:t>
      </w:r>
      <w:r w:rsidRPr="001B37DC">
        <w:br w:type="page"/>
      </w:r>
    </w:p>
    <w:p w14:paraId="65230D6E"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3 Teaching Points and Bible Study Questions</w:t>
      </w:r>
    </w:p>
    <w:p w14:paraId="0CC71FF6" w14:textId="4304D554"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Power of Patience and Trust in God's Timing</w:t>
      </w:r>
    </w:p>
    <w:p w14:paraId="4E21E28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3, we see the unfolding of God's plan for David to become king over all Israel. David's patience is a testament to his trust in God's timing. "The LORD has sworn to David, 'By the hand of My servant David I will save My people Israel'" (2 Samuel 3:18). This reminds us that waiting on the Lord, even when circumstances seem slow, is crucial. Trust that His timing is perfect, and His promises are sure.</w:t>
      </w:r>
    </w:p>
    <w:p w14:paraId="04FC3DC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practice patience when waiting for God's promises to unfold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is challenging, and how can you overcome this struggle?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patience that applies to your current life situation? </w:t>
      </w:r>
    </w:p>
    <w:p w14:paraId="5BDB6C09"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Unity Among Believers</w:t>
      </w:r>
    </w:p>
    <w:p w14:paraId="0BCC869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chapter highlights the division between the house of Saul and the house of David. Abner's decision to support David signifies a move towards unity. "Let us make a covenant with you, and you will rule over all that your heart desires" (2 Samuel 3:21). Unity among believers is essential for the fulfillment of God's purposes. Strive for peace and reconciliation in your community.</w:t>
      </w:r>
    </w:p>
    <w:p w14:paraId="40530E5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believers today overcome divisions to foster unity like David sought in Israel?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among believers is crucial for effective ministry and witness?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reconciliation and unity in your faith community? </w:t>
      </w:r>
    </w:p>
    <w:p w14:paraId="52A2FD26"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E6FF65"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481F3216" w14:textId="77777777" w:rsidR="003566CE" w:rsidRDefault="003566CE" w:rsidP="003566CE">
      <w:pPr>
        <w:spacing w:line="247" w:lineRule="auto"/>
        <w:rPr>
          <w:rFonts w:eastAsia="Times New Roman"/>
          <w:b/>
          <w:bCs/>
          <w:kern w:val="0"/>
          <w:sz w:val="21"/>
          <w:szCs w:val="21"/>
        </w:rPr>
      </w:pPr>
    </w:p>
    <w:p w14:paraId="4D5AEDA3" w14:textId="1DE07CC4"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Consequences of Pride and Ambition</w:t>
      </w:r>
    </w:p>
    <w:p w14:paraId="345B569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Abner's initial resistance to David's kingship was driven by pride and ambition. His eventual change of heart shows the futility of opposing God's will. "May God deal with Abner, be it ever so severely, if I do not do for David what the LORD has sworn" (2 Samuel 3:9). Let this be a reminder to check our motives and align them with God's plans.</w:t>
      </w:r>
    </w:p>
    <w:p w14:paraId="2F169B0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unchecked ambition lead to conflict in your personal relationships, as seen in 2 Samuel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pride doesn't cloud your judgment in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pride often result in unintended consequences, and how can you mitigate this in your life? </w:t>
      </w:r>
    </w:p>
    <w:p w14:paraId="11472FA5"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Forgiveness in Healing and Restoration</w:t>
      </w:r>
    </w:p>
    <w:p w14:paraId="72FB925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willingness to forgive Abner and accept his allegiance is a powerful example of forgiveness. "David sent messengers to Abner, saying, 'Bring Michal, daughter of Saul, when you come to see me'" (2 Samuel 3:13). Forgiveness paves the way for healing and restoration, both personally and within the community. Embrace forgiveness as a tool for peace.</w:t>
      </w:r>
    </w:p>
    <w:p w14:paraId="38295BA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practicing forgiveness lead to healing and restoration in strained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forgive someone who has wronged you, as seen in 2 Samuel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forgiveness play a crucial role in restoring trust and unity within a community? </w:t>
      </w:r>
    </w:p>
    <w:p w14:paraId="4AF93B2C"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8E4153"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1E2ECF3F" w14:textId="77777777" w:rsidR="003566CE" w:rsidRDefault="003566CE" w:rsidP="003566CE">
      <w:pPr>
        <w:spacing w:line="247" w:lineRule="auto"/>
        <w:rPr>
          <w:rFonts w:eastAsia="Times New Roman"/>
          <w:b/>
          <w:bCs/>
          <w:kern w:val="0"/>
          <w:sz w:val="21"/>
          <w:szCs w:val="21"/>
        </w:rPr>
      </w:pPr>
    </w:p>
    <w:p w14:paraId="25AD3BD5" w14:textId="446CD4DC"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Dangers of Revenge and Uncontrolled Anger</w:t>
      </w:r>
    </w:p>
    <w:p w14:paraId="01DD160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Joab's murder of Abner out of revenge for his brother's death is a stark warning against letting anger control our actions. "May the guilt fall on the head of Joab and his father's house" (2 Samuel 3:29). Revenge only leads to more pain and conflict. Instead, seek justice through righteous means and leave vengeance to the Lord.</w:t>
      </w:r>
    </w:p>
    <w:p w14:paraId="3DC916DF" w14:textId="77777777" w:rsidR="003566CE" w:rsidRDefault="003566CE" w:rsidP="003566CE">
      <w:pPr>
        <w:spacing w:line="247" w:lineRule="auto"/>
      </w:pPr>
      <w:r w:rsidRPr="00F6333B">
        <w:rPr>
          <w:rFonts w:eastAsia="Times New Roman"/>
          <w:kern w:val="0"/>
          <w:sz w:val="21"/>
          <w:szCs w:val="21"/>
        </w:rPr>
        <w:t>1. How can you manage anger to prevent it from leading to harmful actions like Joab's revenge?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unchecked anger often escalates conflicts, as seen in Abner's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resolve conflicts peacefully instead of seeking revenge?</w:t>
      </w:r>
    </w:p>
    <w:p w14:paraId="10FF32E9" w14:textId="38E17EC5"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Influence of Strong Leadership</w:t>
      </w:r>
    </w:p>
    <w:p w14:paraId="2950D5F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leadership is marked by wisdom and discernment. His ability to navigate complex political situations and maintain integrity is inspiring. "David knew that the LORD had established him as king over Israel" (2 Samuel 3:12). Strong leadership rooted in faith can guide others towards God's purposes.</w:t>
      </w:r>
    </w:p>
    <w:p w14:paraId="1D2DE70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strong leadership influence peace and unity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strong leaders are crucial during times of conflict or transition?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leadership to apply in your own decision-making processes? </w:t>
      </w:r>
    </w:p>
    <w:p w14:paraId="389C74BE"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B57B06"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2C2A9170" w14:textId="77777777" w:rsidR="003566CE" w:rsidRDefault="003566CE" w:rsidP="003566CE">
      <w:pPr>
        <w:spacing w:line="247" w:lineRule="auto"/>
        <w:rPr>
          <w:rFonts w:eastAsia="Times New Roman"/>
          <w:b/>
          <w:bCs/>
          <w:kern w:val="0"/>
          <w:sz w:val="21"/>
          <w:szCs w:val="21"/>
        </w:rPr>
      </w:pPr>
    </w:p>
    <w:p w14:paraId="050415FE" w14:textId="3F3D4270"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Significance of Covenant Relationships</w:t>
      </w:r>
    </w:p>
    <w:p w14:paraId="08CC51B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Covenants play a crucial role in 2 Samuel 3, as seen in the agreements between David and Abner. "Make a covenant with me, and I will help bring all Israel over to you" (2 Samuel 3:12). Covenants are sacred and should be honored. They remind us of God's unbreakable promises and our commitment to Him and each other.</w:t>
      </w:r>
    </w:p>
    <w:p w14:paraId="2167CC4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apply the principles of covenant relationships to strengthen your personal commitments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covenant relationships are crucial for building trust and unity in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covenant with Abner to improve your own relationship dynamics? </w:t>
      </w:r>
    </w:p>
    <w:p w14:paraId="26145766"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Personal Integrity</w:t>
      </w:r>
    </w:p>
    <w:p w14:paraId="75699FD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integrity shines through as he mourns Abner's death, despite their past conflicts. "Do you not know that a prince and a great man has fallen this day in Israel?" (2 Samuel 3:38). Personal integrity builds trust and respect, influencing others positively. Uphold integrity in all your dealings.</w:t>
      </w:r>
    </w:p>
    <w:p w14:paraId="70261FB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personal integrity influence leadership decisions in challenging situations, as seen in 2 Samuel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integrity is crucial when resolving conflicts, based on 2 Samuel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consequences of compromised integrity from the events in 2 Samuel 3? </w:t>
      </w:r>
    </w:p>
    <w:p w14:paraId="23DCE60E"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7EC72B"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5C9A3AD9" w14:textId="77777777" w:rsidR="003566CE" w:rsidRDefault="003566CE" w:rsidP="003566CE">
      <w:pPr>
        <w:spacing w:line="247" w:lineRule="auto"/>
        <w:rPr>
          <w:rFonts w:eastAsia="Times New Roman"/>
          <w:b/>
          <w:bCs/>
          <w:kern w:val="0"/>
          <w:sz w:val="21"/>
          <w:szCs w:val="21"/>
        </w:rPr>
      </w:pPr>
    </w:p>
    <w:p w14:paraId="019BD899" w14:textId="49ABBDB9"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Value of Humility in Leadership</w:t>
      </w:r>
    </w:p>
    <w:p w14:paraId="52D117B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humility is evident as he acknowledges his dependence on God for strength and guidance. "I am weak today, though anointed king" (2 Samuel 3:39). Humility in leadership allows God to work through us, making us effective instruments for His glory. Embrace humility as a strength, not a weakness.</w:t>
      </w:r>
    </w:p>
    <w:p w14:paraId="3A87687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leaders today demonstrate humility when resolving conflicts, as seen in 2 Samuel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for effective leadership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actions about balancing authority and humility in leadership? </w:t>
      </w:r>
    </w:p>
    <w:p w14:paraId="77BEE615"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718D997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Throughout 2 Samuel 3, God's sovereignty is evident as His plans for David unfold despite human opposition. "The LORD has avenged the blood of His servants" (2 Samuel 3:28). This assurance of God's control over all circumstances encourages us to trust Him fully, knowing that His purposes will prevail. Rest in the knowledge that God is sovereign over your life.</w:t>
      </w:r>
    </w:p>
    <w:p w14:paraId="6044F1A6"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trust God's sovereignty when facing conflicts like those between David and Abner?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from David's response to Abner's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recognizing God's sovereignty help you navigate power struggles in your own life?</w:t>
      </w:r>
      <w:r w:rsidRPr="001B37DC">
        <w:br w:type="page"/>
      </w:r>
    </w:p>
    <w:p w14:paraId="4FF7468B"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4 Teaching Points and Bible Study Questions</w:t>
      </w:r>
    </w:p>
    <w:p w14:paraId="5C5A2925" w14:textId="23D06C1A"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Consequences of Betrayal</w:t>
      </w:r>
    </w:p>
    <w:p w14:paraId="09E96AC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4, we witness the grim outcome of betrayal. When Ish-</w:t>
      </w:r>
      <w:proofErr w:type="spellStart"/>
      <w:r w:rsidRPr="00F6333B">
        <w:rPr>
          <w:rFonts w:eastAsia="Times New Roman"/>
          <w:kern w:val="0"/>
          <w:sz w:val="21"/>
          <w:szCs w:val="21"/>
        </w:rPr>
        <w:t>bosheth</w:t>
      </w:r>
      <w:proofErr w:type="spellEnd"/>
      <w:r w:rsidRPr="00F6333B">
        <w:rPr>
          <w:rFonts w:eastAsia="Times New Roman"/>
          <w:kern w:val="0"/>
          <w:sz w:val="21"/>
          <w:szCs w:val="21"/>
        </w:rPr>
        <w:t>, Saul's son, is betrayed by his own captains, it serves as a stark reminder that treachery leads to destruction. As Proverbs 11:3 states, "The integrity of the upright guides them, but the perversity of the faithless destroys them." This chapter encourages us to remain faithful and trustworthy, knowing that God values integrity.</w:t>
      </w:r>
    </w:p>
    <w:p w14:paraId="5AB305B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understanding betrayal's consequences in 2 Samuel 4 guide your decisions in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betrayal often leads to unintended outcomes, as seen in 2 Samuel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2 Samuel 4 about handling betrayal in your own life? </w:t>
      </w:r>
    </w:p>
    <w:p w14:paraId="20EE8BF5"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Justice</w:t>
      </w:r>
    </w:p>
    <w:p w14:paraId="7A7BE70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response to the murder of Ish-</w:t>
      </w:r>
      <w:proofErr w:type="spellStart"/>
      <w:r w:rsidRPr="00F6333B">
        <w:rPr>
          <w:rFonts w:eastAsia="Times New Roman"/>
          <w:kern w:val="0"/>
          <w:sz w:val="21"/>
          <w:szCs w:val="21"/>
        </w:rPr>
        <w:t>bosheth</w:t>
      </w:r>
      <w:proofErr w:type="spellEnd"/>
      <w:r w:rsidRPr="00F6333B">
        <w:rPr>
          <w:rFonts w:eastAsia="Times New Roman"/>
          <w:kern w:val="0"/>
          <w:sz w:val="21"/>
          <w:szCs w:val="21"/>
        </w:rPr>
        <w:t xml:space="preserve"> highlights the importance of justice. Despite the political advantage he could gain, David chooses righteousness over convenience. "He has shown you, O man, what is good. And what does the LORD require of you but to act justly, to love mercy, and to walk humbly with your God?" (Micah 6:8). This lesson reminds us to uphold justice, even when it is difficult.</w:t>
      </w:r>
    </w:p>
    <w:p w14:paraId="7E5A099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ensure justice is served in your community when faced with wrongdoing?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is crucial for maintaining trust and peace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fairness and accountability in your daily interactions? </w:t>
      </w:r>
    </w:p>
    <w:p w14:paraId="7D38C496"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022DB0"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3A6A6983" w14:textId="77777777" w:rsidR="003566CE" w:rsidRDefault="003566CE" w:rsidP="003566CE">
      <w:pPr>
        <w:spacing w:line="247" w:lineRule="auto"/>
        <w:rPr>
          <w:rFonts w:eastAsia="Times New Roman"/>
          <w:b/>
          <w:bCs/>
          <w:kern w:val="0"/>
          <w:sz w:val="21"/>
          <w:szCs w:val="21"/>
        </w:rPr>
      </w:pPr>
    </w:p>
    <w:p w14:paraId="5F300721" w14:textId="189F82D2"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God’s Sovereignty in Leadership</w:t>
      </w:r>
    </w:p>
    <w:p w14:paraId="508E6C4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events in 2 Samuel 4 illustrate that God is ultimately in control of leadership transitions. Despite human schemes, it is God who establishes rulers. As Daniel 2:21 affirms, "He changes the times and seasons; He removes kings and establishes them." Trust in God's sovereignty, knowing that He orchestrates leadership according to His divine plan.</w:t>
      </w:r>
    </w:p>
    <w:p w14:paraId="02DBEFB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trust God's sovereignty when leadership changes seem unjust or unexpected?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can you learn about God's control from David's response to Ish-</w:t>
      </w:r>
      <w:proofErr w:type="spellStart"/>
      <w:r w:rsidRPr="00F6333B">
        <w:rPr>
          <w:rFonts w:eastAsia="Times New Roman"/>
          <w:kern w:val="0"/>
          <w:sz w:val="21"/>
          <w:szCs w:val="21"/>
        </w:rPr>
        <w:t>Bosheth's</w:t>
      </w:r>
      <w:proofErr w:type="spellEnd"/>
      <w:r w:rsidRPr="00F6333B">
        <w:rPr>
          <w:rFonts w:eastAsia="Times New Roman"/>
          <w:kern w:val="0"/>
          <w:sz w:val="21"/>
          <w:szCs w:val="21"/>
        </w:rPr>
        <w:t xml:space="preserve">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allows flawed leaders to rise, and how should you respond? </w:t>
      </w:r>
    </w:p>
    <w:p w14:paraId="4A878A0E"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Fear</w:t>
      </w:r>
    </w:p>
    <w:p w14:paraId="4CC827B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Fear can paralyze and lead to poor decisions, as seen in Ish-</w:t>
      </w:r>
      <w:proofErr w:type="spellStart"/>
      <w:r w:rsidRPr="00F6333B">
        <w:rPr>
          <w:rFonts w:eastAsia="Times New Roman"/>
          <w:kern w:val="0"/>
          <w:sz w:val="21"/>
          <w:szCs w:val="21"/>
        </w:rPr>
        <w:t>bosheth's</w:t>
      </w:r>
      <w:proofErr w:type="spellEnd"/>
      <w:r w:rsidRPr="00F6333B">
        <w:rPr>
          <w:rFonts w:eastAsia="Times New Roman"/>
          <w:kern w:val="0"/>
          <w:sz w:val="21"/>
          <w:szCs w:val="21"/>
        </w:rPr>
        <w:t xml:space="preserve"> reaction to Abner's death. "For God has not given us a spirit of fear, but of power, love, and self-discipline" (2 Timothy 1:7). This chapter encourages us to rely on God's strength and not be swayed by fear, trusting in His provision and protection.</w:t>
      </w:r>
    </w:p>
    <w:p w14:paraId="35A9305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fear influence your decisions, and what steps can you take to overcome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 can lead to betrayal, and how can you guard against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differently if you weren't afraid of potential consequences? </w:t>
      </w:r>
    </w:p>
    <w:p w14:paraId="0B7CD64D"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0D5029"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6BC7C01B" w14:textId="77777777" w:rsidR="003566CE" w:rsidRDefault="003566CE" w:rsidP="003566CE">
      <w:pPr>
        <w:spacing w:line="247" w:lineRule="auto"/>
        <w:rPr>
          <w:rFonts w:eastAsia="Times New Roman"/>
          <w:b/>
          <w:bCs/>
          <w:kern w:val="0"/>
          <w:sz w:val="21"/>
          <w:szCs w:val="21"/>
        </w:rPr>
      </w:pPr>
    </w:p>
    <w:p w14:paraId="36AF3ECF" w14:textId="27C92CC8"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Value of Loyalty</w:t>
      </w:r>
    </w:p>
    <w:p w14:paraId="7C096B8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loyalty to Saul's family, despite their enmity, is a testament to the value of steadfastness. "A friend loves at all times, and a brother is born for adversity" (Proverbs 17:17). This lesson inspires us to remain loyal to our commitments and relationships, reflecting God's unwavering love.</w:t>
      </w:r>
    </w:p>
    <w:p w14:paraId="5DD44A50" w14:textId="77777777" w:rsidR="003566CE" w:rsidRDefault="003566CE" w:rsidP="003566CE">
      <w:pPr>
        <w:spacing w:line="247" w:lineRule="auto"/>
      </w:pPr>
      <w:r w:rsidRPr="00F6333B">
        <w:rPr>
          <w:rFonts w:eastAsia="Times New Roman"/>
          <w:kern w:val="0"/>
          <w:sz w:val="21"/>
          <w:szCs w:val="21"/>
        </w:rPr>
        <w:t>1. How can you demonstrate loyalty in challenging situations, similar to David's response to Ish-</w:t>
      </w:r>
      <w:proofErr w:type="spellStart"/>
      <w:r w:rsidRPr="00F6333B">
        <w:rPr>
          <w:rFonts w:eastAsia="Times New Roman"/>
          <w:kern w:val="0"/>
          <w:sz w:val="21"/>
          <w:szCs w:val="21"/>
        </w:rPr>
        <w:t>Bosheth's</w:t>
      </w:r>
      <w:proofErr w:type="spellEnd"/>
      <w:r w:rsidRPr="00F6333B">
        <w:rPr>
          <w:rFonts w:eastAsia="Times New Roman"/>
          <w:kern w:val="0"/>
          <w:sz w:val="21"/>
          <w:szCs w:val="21"/>
        </w:rPr>
        <w:t xml:space="preserve"> death?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is important in maintaining trust within your community or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actions about valuing loyalty over personal gain or revenge?</w:t>
      </w:r>
    </w:p>
    <w:p w14:paraId="3731404A" w14:textId="37DE14E4"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Ambition</w:t>
      </w:r>
    </w:p>
    <w:p w14:paraId="777C264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The ambition of </w:t>
      </w:r>
      <w:proofErr w:type="spellStart"/>
      <w:r w:rsidRPr="00F6333B">
        <w:rPr>
          <w:rFonts w:eastAsia="Times New Roman"/>
          <w:kern w:val="0"/>
          <w:sz w:val="21"/>
          <w:szCs w:val="21"/>
        </w:rPr>
        <w:t>Rechab</w:t>
      </w:r>
      <w:proofErr w:type="spellEnd"/>
      <w:r w:rsidRPr="00F6333B">
        <w:rPr>
          <w:rFonts w:eastAsia="Times New Roman"/>
          <w:kern w:val="0"/>
          <w:sz w:val="21"/>
          <w:szCs w:val="21"/>
        </w:rPr>
        <w:t xml:space="preserve"> and </w:t>
      </w:r>
      <w:proofErr w:type="spellStart"/>
      <w:r w:rsidRPr="00F6333B">
        <w:rPr>
          <w:rFonts w:eastAsia="Times New Roman"/>
          <w:kern w:val="0"/>
          <w:sz w:val="21"/>
          <w:szCs w:val="21"/>
        </w:rPr>
        <w:t>Baanah</w:t>
      </w:r>
      <w:proofErr w:type="spellEnd"/>
      <w:r w:rsidRPr="00F6333B">
        <w:rPr>
          <w:rFonts w:eastAsia="Times New Roman"/>
          <w:kern w:val="0"/>
          <w:sz w:val="21"/>
          <w:szCs w:val="21"/>
        </w:rPr>
        <w:t xml:space="preserve"> leads them to commit murder, thinking it will earn them favor with David. However, their ambition blinds them to righteousness. "For where you have envy and selfish ambition, there you find disorder and every evil practice" (James 3:16). Let us seek godly ambition, rooted in service and humility.</w:t>
      </w:r>
    </w:p>
    <w:p w14:paraId="70D66CD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unchecked ambition lead to destructive actions in your personal or professional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ambition sometimes blinds people to ethical considerations?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ambitions align with your values and integrity? </w:t>
      </w:r>
    </w:p>
    <w:p w14:paraId="43C9F3BB"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92F16C"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69389457" w14:textId="77777777" w:rsidR="003566CE" w:rsidRDefault="003566CE" w:rsidP="003566CE">
      <w:pPr>
        <w:spacing w:line="247" w:lineRule="auto"/>
        <w:rPr>
          <w:rFonts w:eastAsia="Times New Roman"/>
          <w:b/>
          <w:bCs/>
          <w:kern w:val="0"/>
          <w:sz w:val="21"/>
          <w:szCs w:val="21"/>
        </w:rPr>
      </w:pPr>
    </w:p>
    <w:p w14:paraId="6D1AE466" w14:textId="28448F42"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Role of Accountability</w:t>
      </w:r>
    </w:p>
    <w:p w14:paraId="3BB90AF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David holds </w:t>
      </w:r>
      <w:proofErr w:type="spellStart"/>
      <w:r w:rsidRPr="00F6333B">
        <w:rPr>
          <w:rFonts w:eastAsia="Times New Roman"/>
          <w:kern w:val="0"/>
          <w:sz w:val="21"/>
          <w:szCs w:val="21"/>
        </w:rPr>
        <w:t>Rechab</w:t>
      </w:r>
      <w:proofErr w:type="spellEnd"/>
      <w:r w:rsidRPr="00F6333B">
        <w:rPr>
          <w:rFonts w:eastAsia="Times New Roman"/>
          <w:kern w:val="0"/>
          <w:sz w:val="21"/>
          <w:szCs w:val="21"/>
        </w:rPr>
        <w:t xml:space="preserve"> and </w:t>
      </w:r>
      <w:proofErr w:type="spellStart"/>
      <w:r w:rsidRPr="00F6333B">
        <w:rPr>
          <w:rFonts w:eastAsia="Times New Roman"/>
          <w:kern w:val="0"/>
          <w:sz w:val="21"/>
          <w:szCs w:val="21"/>
        </w:rPr>
        <w:t>Baanah</w:t>
      </w:r>
      <w:proofErr w:type="spellEnd"/>
      <w:r w:rsidRPr="00F6333B">
        <w:rPr>
          <w:rFonts w:eastAsia="Times New Roman"/>
          <w:kern w:val="0"/>
          <w:sz w:val="21"/>
          <w:szCs w:val="21"/>
        </w:rPr>
        <w:t xml:space="preserve"> accountable for their actions, demonstrating the necessity of accountability in leadership. "As iron sharpens iron, so one man sharpens another" (Proverbs 27:17). This chapter encourages us to surround ourselves with those who will hold us accountable to God's standards.</w:t>
      </w:r>
    </w:p>
    <w:p w14:paraId="44E6DE4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we ensure accountability in leadership to prevent unjust actions like those in 2 Samuel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in maintaining integrity within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hold yourself accountable in your daily decisions and actions? </w:t>
      </w:r>
    </w:p>
    <w:p w14:paraId="67EA323E"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Repentance</w:t>
      </w:r>
    </w:p>
    <w:p w14:paraId="1E96564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While 2 Samuel 4 does not explicitly mention repentance, the narrative invites us to consider its importance. When we err, turning back to God is crucial. "If we confess our sins, He is faithful and just to forgive us our sins and to cleanse us from all unrighteousness" (1 John 1:9). Embrace repentance as a pathway to restoration.</w:t>
      </w:r>
    </w:p>
    <w:p w14:paraId="0879C9C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recognizing our mistakes lead to genuine repentance and transformation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relationships and trust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demonstrate true repentance in challenging situations? </w:t>
      </w:r>
    </w:p>
    <w:p w14:paraId="1E4B7F86"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A1101C"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37CDE1F6" w14:textId="77777777" w:rsidR="003566CE" w:rsidRDefault="003566CE" w:rsidP="003566CE">
      <w:pPr>
        <w:spacing w:line="247" w:lineRule="auto"/>
        <w:rPr>
          <w:rFonts w:eastAsia="Times New Roman"/>
          <w:b/>
          <w:bCs/>
          <w:kern w:val="0"/>
          <w:sz w:val="21"/>
          <w:szCs w:val="21"/>
        </w:rPr>
      </w:pPr>
    </w:p>
    <w:p w14:paraId="433D954E" w14:textId="2FF3D20C"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Impact of Godly Leadership</w:t>
      </w:r>
    </w:p>
    <w:p w14:paraId="2C95A0E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leadership, marked by justice and mercy, sets a standard for godly leadership. "The righteous man leads a blameless life; blessed are his children after him" (Proverbs 20:7). This lesson challenges us to lead with integrity, influencing others positively through our example.</w:t>
      </w:r>
    </w:p>
    <w:p w14:paraId="034AE0B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godly leadership influence your decisions in challenging situations like those faced by David in 2 Samuel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leadership is crucial in maintaining justice and integrity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response to injustice that applies to your leadership roles today? </w:t>
      </w:r>
    </w:p>
    <w:p w14:paraId="6A9C812F"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1114CFB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unfolding events in 2 Samuel 4 remind us to trust in God's perfect timing. Though the path to David's kingship was fraught with challenges, God's timing was impeccable. "Wait for the LORD; be strong and take heart and wait for the LORD" (Psalm 27:14). Trust that God’s timing is always best, even when it seems delayed.</w:t>
      </w:r>
    </w:p>
    <w:p w14:paraId="6670FEE2"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practice patience when God's timing seems delayed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is challenging during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2 Samuel 4 about waiting for God's perfect timing?</w:t>
      </w:r>
      <w:r w:rsidRPr="001B37DC">
        <w:br w:type="page"/>
      </w:r>
    </w:p>
    <w:p w14:paraId="17EF23C8"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5 Teaching Points and Bible Study Questions</w:t>
      </w:r>
    </w:p>
    <w:p w14:paraId="4C3C76EA" w14:textId="70627EC5"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Power of Divine Timing</w:t>
      </w:r>
    </w:p>
    <w:p w14:paraId="46AABEE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5, we see David finally anointed as king over all Israel, a moment that had been promised long before. This teaches us the importance of waiting on God's perfect timing. "For everything there is a season, and a time for every purpose under heaven" (Ecclesiastes 3:1). Trust that God’s timing is always right, even when it requires patience.</w:t>
      </w:r>
    </w:p>
    <w:p w14:paraId="1F69AFB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recognize and align with divine timing in your personal decisions and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waiting for divine timing can lead to more effective outcomes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remain patient and trust in divine timing during challenging situations? </w:t>
      </w:r>
    </w:p>
    <w:p w14:paraId="348670CC"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Brings Strength</w:t>
      </w:r>
    </w:p>
    <w:p w14:paraId="24A204D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reign over a united Israel highlights the strength found in unity. When the tribes came together under David's leadership, they were able to achieve great things. "How good and pleasant it is when brothers live together in harmony!" (Psalm 133:1). Unity in purpose and spirit can lead to powerful outcomes.</w:t>
      </w:r>
    </w:p>
    <w:p w14:paraId="76A1B2C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unity in your community or workplace lead to greater strength and success?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David's leadership and kingdom establishment?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unity in your relationships or team? </w:t>
      </w:r>
    </w:p>
    <w:p w14:paraId="3C403E25"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7389E3"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10731E92" w14:textId="77777777" w:rsidR="003566CE" w:rsidRDefault="003566CE" w:rsidP="003566CE">
      <w:pPr>
        <w:spacing w:line="247" w:lineRule="auto"/>
        <w:rPr>
          <w:rFonts w:eastAsia="Times New Roman"/>
          <w:b/>
          <w:bCs/>
          <w:kern w:val="0"/>
          <w:sz w:val="21"/>
          <w:szCs w:val="21"/>
        </w:rPr>
      </w:pPr>
    </w:p>
    <w:p w14:paraId="34547F58" w14:textId="0A7DA016"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Leadership Requires Humility</w:t>
      </w:r>
    </w:p>
    <w:p w14:paraId="28A620F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journey to kingship was marked by humility and reliance on God. He sought God's guidance before making decisions, showing that true leadership is rooted in humility. "Humble yourselves before the Lord, and He will exalt you" (James 4:10). A humble heart is a vessel for God’s wisdom.</w:t>
      </w:r>
    </w:p>
    <w:p w14:paraId="084BA74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David's humility in seeking God's guidance inspire your leadership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for effective leadership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humility to improve your leadership in your community? </w:t>
      </w:r>
    </w:p>
    <w:p w14:paraId="595E33AD"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Guidance in Every Battle</w:t>
      </w:r>
    </w:p>
    <w:p w14:paraId="0DF1539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Before engaging the Philistines, David inquired of the Lord, demonstrating the importance of seeking divine guidance in our battles. "Trust in the LORD with all your heart, and lean not on your own understanding" (Proverbs 3:5). Let God direct your steps, especially in challenging times.</w:t>
      </w:r>
    </w:p>
    <w:p w14:paraId="7E21406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incorporate seeking God's guidance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consistently sought God's guidance before battles, and how can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prioritize God's guidance over personal instincts in challenging situations? </w:t>
      </w:r>
    </w:p>
    <w:p w14:paraId="65AEE367"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702F3C"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0501A4A7" w14:textId="77777777" w:rsidR="003566CE" w:rsidRDefault="003566CE" w:rsidP="003566CE">
      <w:pPr>
        <w:spacing w:line="247" w:lineRule="auto"/>
        <w:rPr>
          <w:rFonts w:eastAsia="Times New Roman"/>
          <w:b/>
          <w:bCs/>
          <w:kern w:val="0"/>
          <w:sz w:val="21"/>
          <w:szCs w:val="21"/>
        </w:rPr>
      </w:pPr>
    </w:p>
    <w:p w14:paraId="5CB0296C" w14:textId="19D1143A"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God’s Promises Are Sure</w:t>
      </w:r>
    </w:p>
    <w:p w14:paraId="6D32000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anointing as king fulfilled God’s promise to him, reminding us that God is faithful to His word. "The LORD is faithful to all His promises and loving toward all He has made" (Psalm 145:13). Hold fast to God’s promises, for they are certain and true.</w:t>
      </w:r>
    </w:p>
    <w:p w14:paraId="00537DD0" w14:textId="77777777" w:rsidR="003566CE" w:rsidRDefault="003566CE" w:rsidP="003566CE">
      <w:pPr>
        <w:spacing w:line="247" w:lineRule="auto"/>
      </w:pPr>
      <w:r w:rsidRPr="00F6333B">
        <w:rPr>
          <w:rFonts w:eastAsia="Times New Roman"/>
          <w:kern w:val="0"/>
          <w:sz w:val="21"/>
          <w:szCs w:val="21"/>
        </w:rPr>
        <w:t>1. How can you trust God's promises in uncertain times, as David did in 2 Samuel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faith in God's promises led to his success as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faithfulness when facing challenges?</w:t>
      </w:r>
    </w:p>
    <w:p w14:paraId="4FFCC6B3" w14:textId="0AC69BCB"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Overcoming Obstacles with Faith</w:t>
      </w:r>
    </w:p>
    <w:p w14:paraId="2F5FAA6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capture of Jerusalem from the Jebusites shows that no obstacle is too great when God is on your side. "With God we will perform with valor, and He will trample our enemies" (Psalm 60:12). Face your challenges with faith, knowing that God empowers you to overcome.</w:t>
      </w:r>
    </w:p>
    <w:p w14:paraId="04180D8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David's faith in overcoming obstacles inspire your approach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in faith when facing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faith help in overcoming seemingly insurmountable obstacles in your life? </w:t>
      </w:r>
    </w:p>
    <w:p w14:paraId="227335E4"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411E28"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273C62DF" w14:textId="77777777" w:rsidR="003566CE" w:rsidRDefault="003566CE" w:rsidP="003566CE">
      <w:pPr>
        <w:spacing w:line="247" w:lineRule="auto"/>
        <w:rPr>
          <w:rFonts w:eastAsia="Times New Roman"/>
          <w:b/>
          <w:bCs/>
          <w:kern w:val="0"/>
          <w:sz w:val="21"/>
          <w:szCs w:val="21"/>
        </w:rPr>
      </w:pPr>
    </w:p>
    <w:p w14:paraId="29CCAA8C" w14:textId="5B2EA352"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Importance of a Strong Foundation</w:t>
      </w:r>
    </w:p>
    <w:p w14:paraId="2BB78BE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 established Jerusalem as the political and spiritual center of Israel, laying a strong foundation for his kingdom. "Unless the LORD builds the house, its builders labor in vain" (Psalm 127:1). Build your life on the solid foundation of God’s truth and guidance.</w:t>
      </w:r>
    </w:p>
    <w:p w14:paraId="3B7F355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establishing a strong foundation in faith help you face leadership challenges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strong foundation in God was crucial for uniting Israel?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 about building a strong foundation for personal growth and success? </w:t>
      </w:r>
    </w:p>
    <w:p w14:paraId="1A2D762A"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Presence Brings Success</w:t>
      </w:r>
    </w:p>
    <w:p w14:paraId="5D1AE7E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success was attributed to the presence of the Lord with him. "The LORD was with David, and he became more and more powerful" (2 Samuel 5:10). Seek God’s presence in your life, for it is the source of true success and strength.</w:t>
      </w:r>
    </w:p>
    <w:p w14:paraId="6C3F36B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seek God's presence in your daily tasks to ensure success like David experienced?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reliance on God led to his success,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prioritize God's presence in your life when facing challenges or decisions? </w:t>
      </w:r>
    </w:p>
    <w:p w14:paraId="58811241"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CD9DBC"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4EEA42F5" w14:textId="77777777" w:rsidR="003566CE" w:rsidRDefault="003566CE" w:rsidP="003566CE">
      <w:pPr>
        <w:spacing w:line="247" w:lineRule="auto"/>
        <w:rPr>
          <w:rFonts w:eastAsia="Times New Roman"/>
          <w:b/>
          <w:bCs/>
          <w:kern w:val="0"/>
          <w:sz w:val="21"/>
          <w:szCs w:val="21"/>
        </w:rPr>
      </w:pPr>
    </w:p>
    <w:p w14:paraId="50224A31" w14:textId="1928D7C4"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Role of Wise Counsel</w:t>
      </w:r>
    </w:p>
    <w:p w14:paraId="4E8519A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 surrounded himself with wise advisors, showing the value of seeking counsel. "Plans fail for lack of counsel, but with many advisers they succeed" (Proverbs 15:22). Surround yourself with godly wisdom to navigate life’s complexities.</w:t>
      </w:r>
    </w:p>
    <w:p w14:paraId="633541E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seeking wise counsel impact your decision-making in leadership roles, as seen in 2 Samuel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valued counsel when establishing his reign,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reliance on guidance that could improve your personal or professional life? </w:t>
      </w:r>
    </w:p>
    <w:p w14:paraId="0D2E23E5"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Celebrate Victories with Gratitude</w:t>
      </w:r>
    </w:p>
    <w:p w14:paraId="3E23CE0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victories were celebrated with gratitude and acknowledgment of God’s hand. "Give thanks to the LORD, for He is good; His loving devotion endures forever" (1 Chronicles 16:34). Celebrate your victories by giving thanks to God, recognizing His role in your success.</w:t>
      </w:r>
    </w:p>
    <w:p w14:paraId="7EA3A11B"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incorporate gratitude in your daily life after achieving personal victories?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celebrating victories with gratitude strengthens community bonds?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gratitude remains a central part of your celebrations?</w:t>
      </w:r>
      <w:r w:rsidRPr="001B37DC">
        <w:br w:type="page"/>
      </w:r>
    </w:p>
    <w:p w14:paraId="66687C59"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6 Teaching Points and Bible Study Questions</w:t>
      </w:r>
    </w:p>
    <w:p w14:paraId="51773FC4" w14:textId="0C179928"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Importance of Reverence for God</w:t>
      </w:r>
    </w:p>
    <w:p w14:paraId="66D62F7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6, we see the Ark of the Covenant being transported to Jerusalem. This sacred object represented God's presence among His people. When Uzzah touched the Ark to steady it, he was struck down by God. This reminds us of the importance of reverence and respect for God's holiness. As it is written, "The fear of the LORD is the beginning of wisdom" (Proverbs 9:10). We must approach God with awe and respect, recognizing His majesty and holiness in our daily lives.</w:t>
      </w:r>
    </w:p>
    <w:p w14:paraId="41E7222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reverence for God in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reverence for God is crucial in maintaining a strong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worship reflects true reverence for God? </w:t>
      </w:r>
    </w:p>
    <w:p w14:paraId="5B16D231"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Over Convenience</w:t>
      </w:r>
    </w:p>
    <w:p w14:paraId="158A845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 initially transported the Ark on a new cart, which was not in accordance with God's instructions. This decision led to tragic consequences. The lesson here is clear: obedience to God's commands should take precedence over convenience. "To obey is better than sacrifice" (1 Samuel 15:22). In our own lives, we should strive to follow God's Word, even when it requires effort and sacrifice.</w:t>
      </w:r>
    </w:p>
    <w:p w14:paraId="7E03853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prioritize obedience to God when it's inconvenient or challenging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instructions is often more rewarding than taking shortcuts?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actions about balancing convenience with obedience to God's will? </w:t>
      </w:r>
    </w:p>
    <w:p w14:paraId="4B830995"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6A4EE7"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46779FAA" w14:textId="77777777" w:rsidR="003566CE" w:rsidRDefault="003566CE" w:rsidP="003566CE">
      <w:pPr>
        <w:spacing w:line="247" w:lineRule="auto"/>
        <w:rPr>
          <w:rFonts w:eastAsia="Times New Roman"/>
          <w:b/>
          <w:bCs/>
          <w:kern w:val="0"/>
          <w:sz w:val="21"/>
          <w:szCs w:val="21"/>
        </w:rPr>
      </w:pPr>
    </w:p>
    <w:p w14:paraId="681BAFF4" w14:textId="1661F16D"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Joy of Worship</w:t>
      </w:r>
    </w:p>
    <w:p w14:paraId="093A1D6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When the Ark finally arrived in Jerusalem, David danced before the LORD with all his might. His uninhibited joy in worship is a powerful example for us. Worship should be a joyful expression of our love for God. As Psalm 100:2 encourages us, "Serve the LORD with gladness; come into His presence with joyful songs." Let us embrace the joy of worship in our own lives, celebrating God's goodness with enthusiasm.</w:t>
      </w:r>
    </w:p>
    <w:p w14:paraId="1586B24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incorporate more joy into your personal worship practices like David did in 2 Samuel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joy in worship is important for your spiritual growth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overcome self-consciousness and fully embrace joyful worship in your life? </w:t>
      </w:r>
    </w:p>
    <w:p w14:paraId="6B7196DE"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God's Presence</w:t>
      </w:r>
    </w:p>
    <w:p w14:paraId="7FB5BD6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house of Obed-</w:t>
      </w:r>
      <w:proofErr w:type="spellStart"/>
      <w:r w:rsidRPr="00F6333B">
        <w:rPr>
          <w:rFonts w:eastAsia="Times New Roman"/>
          <w:kern w:val="0"/>
          <w:sz w:val="21"/>
          <w:szCs w:val="21"/>
        </w:rPr>
        <w:t>edom</w:t>
      </w:r>
      <w:proofErr w:type="spellEnd"/>
      <w:r w:rsidRPr="00F6333B">
        <w:rPr>
          <w:rFonts w:eastAsia="Times New Roman"/>
          <w:kern w:val="0"/>
          <w:sz w:val="21"/>
          <w:szCs w:val="21"/>
        </w:rPr>
        <w:t xml:space="preserve"> was blessed because the Ark of the Covenant remained there for three months. This illustrates the blessings that come from having God's presence in our lives. "The LORD bless you and keep you" (Numbers 6:24) is a promise we can hold onto. When we invite God into our homes and hearts, we open ourselves to His abundant blessings.</w:t>
      </w:r>
    </w:p>
    <w:p w14:paraId="7A2F207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actively seek and maintain the blessing of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brought blessings to Obed-Edom's household, and how can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presence is central in your home and community? </w:t>
      </w:r>
    </w:p>
    <w:p w14:paraId="6DE75ACB"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A60863"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4F41EDF7" w14:textId="77777777" w:rsidR="003566CE" w:rsidRDefault="003566CE" w:rsidP="003566CE">
      <w:pPr>
        <w:spacing w:line="247" w:lineRule="auto"/>
        <w:rPr>
          <w:rFonts w:eastAsia="Times New Roman"/>
          <w:b/>
          <w:bCs/>
          <w:kern w:val="0"/>
          <w:sz w:val="21"/>
          <w:szCs w:val="21"/>
        </w:rPr>
      </w:pPr>
    </w:p>
    <w:p w14:paraId="7CFD09D5" w14:textId="619C9661"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Humility in Leadership</w:t>
      </w:r>
    </w:p>
    <w:p w14:paraId="126F2EC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willingness to humble himself and dance before the LORD, despite being king, teaches us about humility in leadership. True leaders recognize that their authority comes from God and are willing to humble themselves before Him. "Humble yourselves before the Lord, and He will exalt you" (James 4:10). In our roles, whether big or small, let us lead with humility and a heart for God.</w:t>
      </w:r>
    </w:p>
    <w:p w14:paraId="573CCF7E" w14:textId="77777777" w:rsidR="003566CE" w:rsidRDefault="003566CE" w:rsidP="003566CE">
      <w:pPr>
        <w:spacing w:line="247" w:lineRule="auto"/>
      </w:pPr>
      <w:r w:rsidRPr="00F6333B">
        <w:rPr>
          <w:rFonts w:eastAsia="Times New Roman"/>
          <w:kern w:val="0"/>
          <w:sz w:val="21"/>
          <w:szCs w:val="21"/>
        </w:rPr>
        <w:t>1. How can leaders today demonstrate humility when faced with criticism or misunderstanding,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leaders when celebrating successes or achievements?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humility in worship that applies to your leadership style?</w:t>
      </w:r>
    </w:p>
    <w:p w14:paraId="3793A55C" w14:textId="051023DF"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Pride</w:t>
      </w:r>
    </w:p>
    <w:p w14:paraId="363B7B8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Michal, David's wife, despised him for his exuberant worship, and as a result, she was barren for the rest of her life. Her pride and disdain for David's humility serve as a warning against the dangers of pride. "Pride goes before destruction, and a haughty spirit before a fall" (Proverbs 16:18). Let us guard our hearts against pride and embrace a spirit of humility.</w:t>
      </w:r>
    </w:p>
    <w:p w14:paraId="22FF0AB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pride hinder your ability to worship God genuinely, as seen in 2 Samuel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humility in worship contrasts with Michal's prideful disdain?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pride from affecting your relationship with God and others? </w:t>
      </w:r>
    </w:p>
    <w:p w14:paraId="01775DC5"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6C0973A"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2F66314F" w14:textId="77777777" w:rsidR="003566CE" w:rsidRDefault="003566CE" w:rsidP="003566CE">
      <w:pPr>
        <w:spacing w:line="247" w:lineRule="auto"/>
        <w:rPr>
          <w:rFonts w:eastAsia="Times New Roman"/>
          <w:b/>
          <w:bCs/>
          <w:kern w:val="0"/>
          <w:sz w:val="21"/>
          <w:szCs w:val="21"/>
        </w:rPr>
      </w:pPr>
    </w:p>
    <w:p w14:paraId="2D49EC90" w14:textId="057688AE"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Power of God's Covenant</w:t>
      </w:r>
    </w:p>
    <w:p w14:paraId="0805160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Ark symbolized God's covenant with Israel, a reminder of His promises and faithfulness. This chapter underscores the power and significance of God's covenant with His people. "Know therefore that the LORD your God is God; He is the faithful God, keeping His covenant of loving devotion" (Deuteronomy 7:9). We can trust in God's promises, knowing He is faithful to His Word.</w:t>
      </w:r>
    </w:p>
    <w:p w14:paraId="4629AEA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honor God's covenant in your daily life like David did with the Ark?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covenant requires reverence,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response to God's power in your own spiritual journey? </w:t>
      </w:r>
    </w:p>
    <w:p w14:paraId="481D2BE8"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Celebration in Faith</w:t>
      </w:r>
    </w:p>
    <w:p w14:paraId="222A3FD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celebration was not just personal; it was communal. He involved the entire nation in the festivities, highlighting the role of celebration in our faith journey. "Rejoice with those who rejoice" (Romans 12:15) encourages us to share in each other's joy. Celebrating God's goodness together strengthens our community and deepens our faith.</w:t>
      </w:r>
    </w:p>
    <w:p w14:paraId="49DF1B4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incorporate celebration into your faith practice to enhance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celebration is important in expressing gratitude and reverence in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celebrations reflect genuine joy and devotion in your faith community? </w:t>
      </w:r>
    </w:p>
    <w:p w14:paraId="56779F3C"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86AE4E"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2802DCD7" w14:textId="77777777" w:rsidR="003566CE" w:rsidRDefault="003566CE" w:rsidP="003566CE">
      <w:pPr>
        <w:spacing w:line="247" w:lineRule="auto"/>
        <w:rPr>
          <w:rFonts w:eastAsia="Times New Roman"/>
          <w:b/>
          <w:bCs/>
          <w:kern w:val="0"/>
          <w:sz w:val="21"/>
          <w:szCs w:val="21"/>
        </w:rPr>
      </w:pPr>
    </w:p>
    <w:p w14:paraId="0F265148" w14:textId="1AD993AC"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Significance of Sacrifice</w:t>
      </w:r>
    </w:p>
    <w:p w14:paraId="4C08EC8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 offered sacrifices as the Ark was brought into Jerusalem, acknowledging God's holiness and seeking His favor. Sacrifice is a significant aspect of worship, reminding us of the ultimate sacrifice of Jesus Christ. "Christ loved us and gave Himself up for us as a fragrant sacrificial offering to God" (Ephesians 5:2). Let us remember the significance of sacrifice in our relationship with God.</w:t>
      </w:r>
    </w:p>
    <w:p w14:paraId="0D65F74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incorporate the spirit of sacrifice into your daily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is essential in deepening your faith and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sacrifices that might transform your approach to worship? </w:t>
      </w:r>
    </w:p>
    <w:p w14:paraId="1BCCB757"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Authentic Worship</w:t>
      </w:r>
    </w:p>
    <w:p w14:paraId="17A235D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worship was genuine and heartfelt, a model of authentic worship. God desires worship that comes from the heart, not just outward expressions. "God is Spirit, and His worshipers must worship in spirit and in truth" (John 4:24). Let us strive for authenticity in our worship, offering God our true selves in love and devotion.</w:t>
      </w:r>
    </w:p>
    <w:p w14:paraId="44F8132E"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ensure your worship is genuine and heartfelt like David's in 2 Samuel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authentic worship sometimes involves vulnerability and humility before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prioritize God's presence in your daily life, as David did with the Ark?</w:t>
      </w:r>
      <w:r w:rsidRPr="001B37DC">
        <w:br w:type="page"/>
      </w:r>
    </w:p>
    <w:p w14:paraId="7C04ADA4"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7 Teaching Points and Bible Study Questions</w:t>
      </w:r>
    </w:p>
    <w:p w14:paraId="5A8655ED" w14:textId="10DEF628"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God’s Promises Are Unfailing</w:t>
      </w:r>
    </w:p>
    <w:p w14:paraId="6E9B4DE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7, God makes a covenant with David, promising that his lineage will endure forever. This is a powerful reminder that God’s promises are steadfast and reliable. As it is written, “Your house and kingdom will endure forever before Me, and your throne will be established forever” (2 Samuel 7:16). When God makes a promise, He keeps it, and we can trust Him to fulfill His word in our lives.</w:t>
      </w:r>
    </w:p>
    <w:p w14:paraId="570934F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trust God's promises in uncertain times, as David did in 2 Samuel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faithfulness to David when facing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God's unfailing promises impact your daily decisions and actions? </w:t>
      </w:r>
    </w:p>
    <w:p w14:paraId="1742E199"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Plans Surpass Our Own</w:t>
      </w:r>
    </w:p>
    <w:p w14:paraId="7BD55E9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 initially plans to build a house for God, but God reveals a greater plan. “Are you the one to build for Me a house to dwell in?” (2 Samuel 7:5). This teaches us that while our intentions may be good, God’s plans are always greater. We should seek His guidance and be open to His direction, knowing that He sees the bigger picture.</w:t>
      </w:r>
    </w:p>
    <w:p w14:paraId="439A563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trust God's plans when they differ from your own desires or expectations?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plans often surpass our understanding and expectations?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goals with God's greater plans for your life? </w:t>
      </w:r>
    </w:p>
    <w:p w14:paraId="1B589541"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7680E4"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463A64D1" w14:textId="77777777" w:rsidR="003566CE" w:rsidRDefault="003566CE" w:rsidP="003566CE">
      <w:pPr>
        <w:spacing w:line="247" w:lineRule="auto"/>
        <w:rPr>
          <w:rFonts w:eastAsia="Times New Roman"/>
          <w:b/>
          <w:bCs/>
          <w:kern w:val="0"/>
          <w:sz w:val="21"/>
          <w:szCs w:val="21"/>
        </w:rPr>
      </w:pPr>
    </w:p>
    <w:p w14:paraId="12EA5EF7" w14:textId="613B97C6"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Humility Before God</w:t>
      </w:r>
    </w:p>
    <w:p w14:paraId="4449DB2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response to God’s promise is one of humility and gratitude. He acknowledges his unworthiness, saying, “Who am I, O Lord GOD, and what is my house, that You have brought me this far?” (2 Samuel 7:18). This humility is a model for us, reminding us to approach God with a heart of gratitude and recognition of His grace in our lives.</w:t>
      </w:r>
    </w:p>
    <w:p w14:paraId="606A6F6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humility before God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in acknowledging God's plans over your own?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response to God's promises about practicing humility in your life? </w:t>
      </w:r>
    </w:p>
    <w:p w14:paraId="6E413170"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History</w:t>
      </w:r>
    </w:p>
    <w:p w14:paraId="5612802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God reminds David of His sovereignty, recounting how He took David from the pasture to be ruler over Israel. “I took you from the pasture, from following the flock, to be ruler over My people Israel” (2 Samuel 7:8). This illustrates that God is in control of history and our personal stories, guiding us according to His divine purpose.</w:t>
      </w:r>
    </w:p>
    <w:p w14:paraId="1ECB831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recognizing God's sovereignty in history influence your daily decision-making and trust in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by reflecting on His promises to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control over history provide comfort during uncertain times in your life? </w:t>
      </w:r>
    </w:p>
    <w:p w14:paraId="61F14EA5"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FA0075"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2EE01F4A" w14:textId="77777777" w:rsidR="003566CE" w:rsidRDefault="003566CE" w:rsidP="003566CE">
      <w:pPr>
        <w:spacing w:line="247" w:lineRule="auto"/>
        <w:rPr>
          <w:rFonts w:eastAsia="Times New Roman"/>
          <w:b/>
          <w:bCs/>
          <w:kern w:val="0"/>
          <w:sz w:val="21"/>
          <w:szCs w:val="21"/>
        </w:rPr>
      </w:pPr>
    </w:p>
    <w:p w14:paraId="00707C79" w14:textId="50F05455"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Importance of a Grateful Heart</w:t>
      </w:r>
    </w:p>
    <w:p w14:paraId="7663D82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prayer is filled with thanksgiving, acknowledging God’s greatness and faithfulness. “How great You are, O Lord GOD! For there is none like You, and there is no God but You” (2 Samuel 7:22). Cultivating a heart of gratitude helps us focus on God’s blessings and strengthens our faith.</w:t>
      </w:r>
    </w:p>
    <w:p w14:paraId="175D786E" w14:textId="77777777" w:rsidR="003566CE" w:rsidRDefault="003566CE" w:rsidP="003566CE">
      <w:pPr>
        <w:spacing w:line="247" w:lineRule="auto"/>
      </w:pPr>
      <w:r w:rsidRPr="00F6333B">
        <w:rPr>
          <w:rFonts w:eastAsia="Times New Roman"/>
          <w:kern w:val="0"/>
          <w:sz w:val="21"/>
          <w:szCs w:val="21"/>
        </w:rPr>
        <w:t>1. How can you cultivate a grateful heart in response to God's promises, like David did in 2 Samuel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gratitude to God is important in your daily life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maintain a grateful heart during challenging times?</w:t>
      </w:r>
    </w:p>
    <w:p w14:paraId="7A65411F" w14:textId="44449D90"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to His People</w:t>
      </w:r>
    </w:p>
    <w:p w14:paraId="19802DC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God’s covenant with David is a testament to His faithfulness to His people. He promises to establish David’s kingdom and protect Israel. “I will provide a place for My people Israel and will plant them” (2 Samuel 7:10). This reassures us that God is faithful to His promises and cares for His people.</w:t>
      </w:r>
    </w:p>
    <w:p w14:paraId="656944A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trust in God's faithfulness when facing uncertain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promises through David's experience in 2 Samuel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faithfulness encourage you to remain committed to your own promises? </w:t>
      </w:r>
    </w:p>
    <w:p w14:paraId="2AF4EDA3"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A7538D"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12FFBE17" w14:textId="77777777" w:rsidR="003566CE" w:rsidRDefault="003566CE" w:rsidP="003566CE">
      <w:pPr>
        <w:spacing w:line="247" w:lineRule="auto"/>
        <w:rPr>
          <w:rFonts w:eastAsia="Times New Roman"/>
          <w:b/>
          <w:bCs/>
          <w:kern w:val="0"/>
          <w:sz w:val="21"/>
          <w:szCs w:val="21"/>
        </w:rPr>
      </w:pPr>
    </w:p>
    <w:p w14:paraId="127C4D5C" w14:textId="313D2D4D"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Eternal Kingdom</w:t>
      </w:r>
    </w:p>
    <w:p w14:paraId="45B071D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promise of an eternal kingdom through David’s lineage points to the coming of Jesus Christ, the ultimate fulfillment of this covenant. “I will raise up your offspring to succeed you, your own flesh and blood, and I will establish his kingdom” (2 Samuel 7:12). This foreshadows the eternal reign of Christ, offering us hope and salvation.</w:t>
      </w:r>
    </w:p>
    <w:p w14:paraId="1D0C913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apply the promise of an eternal kingdom to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covenant with David about trust and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concept of an eternal kingdom inspire you to live with purpose and hope? </w:t>
      </w:r>
    </w:p>
    <w:p w14:paraId="062B965E"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Personal Relationship with Us</w:t>
      </w:r>
    </w:p>
    <w:p w14:paraId="51344E2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God’s words to David reveal a personal relationship, as He refers to David as His servant and speaks directly to him. “Now then, tell My servant David” (2 Samuel 7:8). This emphasizes that God desires a personal relationship with each of us, inviting us to walk closely with Him.</w:t>
      </w:r>
    </w:p>
    <w:p w14:paraId="5EA6AB8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nurture a personal relationship with God like David did in 2 Samuel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a personal relationship with us, as shown in His covenant with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response to God's promises to strengthen your own faith journey? </w:t>
      </w:r>
    </w:p>
    <w:p w14:paraId="50E26454"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AC93185"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5B3EDBAA" w14:textId="77777777" w:rsidR="003566CE" w:rsidRDefault="003566CE" w:rsidP="003566CE">
      <w:pPr>
        <w:spacing w:line="247" w:lineRule="auto"/>
        <w:rPr>
          <w:rFonts w:eastAsia="Times New Roman"/>
          <w:b/>
          <w:bCs/>
          <w:kern w:val="0"/>
          <w:sz w:val="21"/>
          <w:szCs w:val="21"/>
        </w:rPr>
      </w:pPr>
    </w:p>
    <w:p w14:paraId="3B0FE5FD" w14:textId="137DC6C3"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Power of Prayer</w:t>
      </w:r>
    </w:p>
    <w:p w14:paraId="6BF6E35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prayer in response to God’s promise is a powerful example of how we should communicate with God. He speaks openly and honestly, expressing his awe and gratitude. This teaches us the importance of prayer as a means to connect with God, seek His will, and express our hearts.</w:t>
      </w:r>
    </w:p>
    <w:p w14:paraId="797D596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David's prayer in 2 Samuel 7 inspire your own conversations with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honest and humble prayers like David's in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response to God's promises about trusting in prayer? </w:t>
      </w:r>
    </w:p>
    <w:p w14:paraId="58DC8123"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1E53142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While David had plans to build a temple, God’s timing was different. This teaches us to trust in God’s timing, knowing that He orchestrates events according to His perfect plan. Patience and trust in His timing are essential as we navigate life’s journey.</w:t>
      </w:r>
    </w:p>
    <w:p w14:paraId="7437E57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These lessons from 2 Samuel 7 remind us of God’s faithfulness, sovereignty, and the importance of a humble and grateful heart. As we apply these truths, we can grow in our relationship with God and live out His purposes for our lives.</w:t>
      </w:r>
    </w:p>
    <w:p w14:paraId="1F6BF2C2"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practice patience while waiting for God's promises to unfold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can strengthen your faith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plans with God's timing and purpose?</w:t>
      </w:r>
      <w:r w:rsidRPr="001B37DC">
        <w:br w:type="page"/>
      </w:r>
    </w:p>
    <w:p w14:paraId="0B4CCA2E"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8 Teaching Points and Bible Study Questions</w:t>
      </w:r>
    </w:p>
    <w:p w14:paraId="1BF5080D" w14:textId="157DE4C6"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Victory Comes from the Lord</w:t>
      </w:r>
    </w:p>
    <w:p w14:paraId="22429D3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8, we see David achieving numerous victories over his enemies. It's a powerful reminder that true success and triumph come from God. As it is written, "The LORD gave David victory wherever he went" (2 Samuel 8:6). When we align our actions with God's will, He guides us to victory in our own battles, whether they are personal, spiritual, or communal.</w:t>
      </w:r>
    </w:p>
    <w:p w14:paraId="7094F25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recognize and attribute your personal victories to the Lord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role in victories strengthens your faith and reliance on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gratitude and humility after experiencing success or victory? </w:t>
      </w:r>
    </w:p>
    <w:p w14:paraId="1D21940D"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Justice and Righteousness</w:t>
      </w:r>
    </w:p>
    <w:p w14:paraId="2C39833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reign was marked by justice and righteousness, as he "administered justice and righteousness for all his people" (2 Samuel 8:15). This teaches us the importance of living a life that reflects God's character. By striving to be just and righteous in our dealings, we honor God and create a community that mirrors His kingdom.</w:t>
      </w:r>
    </w:p>
    <w:p w14:paraId="356C0D0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ensure justice and righteousness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and righteousness are crucial for leadership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promote justice and righteousness in your workplace or community? </w:t>
      </w:r>
    </w:p>
    <w:p w14:paraId="31176AD5"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1E4250"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24113DAB" w14:textId="77777777" w:rsidR="003566CE" w:rsidRDefault="003566CE" w:rsidP="003566CE">
      <w:pPr>
        <w:spacing w:line="247" w:lineRule="auto"/>
        <w:rPr>
          <w:rFonts w:eastAsia="Times New Roman"/>
          <w:b/>
          <w:bCs/>
          <w:kern w:val="0"/>
          <w:sz w:val="21"/>
          <w:szCs w:val="21"/>
        </w:rPr>
      </w:pPr>
    </w:p>
    <w:p w14:paraId="0D3BBD67" w14:textId="45E2ACF0"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Power of Humility</w:t>
      </w:r>
    </w:p>
    <w:p w14:paraId="47DDCA5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Despite his victories, David remained humble, recognizing that his success was due to God's favor. Humility is a key trait for any believer, as it keeps us grounded and reliant on God. "Humble yourselves before the Lord, and He will exalt you" (James 4:10) is a timeless truth that echoes throughout Scripture.</w:t>
      </w:r>
    </w:p>
    <w:p w14:paraId="22A7849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David's victories in 2 Samuel 8 teach us about the power of humility in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played a role in David's success and favor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humility to apply in your own life challenges today? </w:t>
      </w:r>
    </w:p>
    <w:p w14:paraId="0F9604F9"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w:t>
      </w:r>
    </w:p>
    <w:p w14:paraId="09498AD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leadership was instrumental in uniting Israel and expanding its territory. As leaders in our own spheres, whether at home, work, or church, we are called to lead with integrity and wisdom. By following David's example, we can inspire and guide others toward a common goal rooted in faith.</w:t>
      </w:r>
    </w:p>
    <w:p w14:paraId="655F3CE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leaders today balance justice and mercy like David did in his conquests?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qualities in David's leadership can you apply to your own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David's leadership was effective in uniting and expanding his kingdom? </w:t>
      </w:r>
    </w:p>
    <w:p w14:paraId="3A1E66C9"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058BC6"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491E5E44" w14:textId="77777777" w:rsidR="003566CE" w:rsidRDefault="003566CE" w:rsidP="003566CE">
      <w:pPr>
        <w:spacing w:line="247" w:lineRule="auto"/>
        <w:rPr>
          <w:rFonts w:eastAsia="Times New Roman"/>
          <w:b/>
          <w:bCs/>
          <w:kern w:val="0"/>
          <w:sz w:val="21"/>
          <w:szCs w:val="21"/>
        </w:rPr>
      </w:pPr>
    </w:p>
    <w:p w14:paraId="11B066FA" w14:textId="1DCFD4AB"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Blessing of Generosity</w:t>
      </w:r>
    </w:p>
    <w:p w14:paraId="376B3E5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 dedicated the spoils of war to the Lord, showing his gratitude and commitment to God's work. "He dedicated these to the LORD, along with the silver and gold he had taken from all the nations he had subdued" (2 Samuel 8:11). Generosity is a reflection of our trust in God's provision and a way to bless others as we have been blessed.</w:t>
      </w:r>
    </w:p>
    <w:p w14:paraId="6CE34172" w14:textId="77777777" w:rsidR="003566CE" w:rsidRDefault="003566CE" w:rsidP="003566CE">
      <w:pPr>
        <w:spacing w:line="247" w:lineRule="auto"/>
      </w:pPr>
      <w:r w:rsidRPr="00F6333B">
        <w:rPr>
          <w:rFonts w:eastAsia="Times New Roman"/>
          <w:kern w:val="0"/>
          <w:sz w:val="21"/>
          <w:szCs w:val="21"/>
        </w:rPr>
        <w:t>1. How can you practice generosity in your community like David did with his victories' spoils?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important in building relationships and trust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generosity reflects God's blessings in your life?</w:t>
      </w:r>
    </w:p>
    <w:p w14:paraId="628F5DB0" w14:textId="7CD75BA2"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Covenant Relationships</w:t>
      </w:r>
    </w:p>
    <w:p w14:paraId="310A158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alliances, such as with King Toi of Hamath, highlight the importance of forming relationships that honor God. These covenants were not just political but also spiritual, reminding us that our relationships should be grounded in shared faith and values.</w:t>
      </w:r>
    </w:p>
    <w:p w14:paraId="6AE7FDA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covenant relationships in your life reflect the loyalty seen in David's alliances in 2 Samuel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covenant relationships is crucial for personal and community growth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covenant actions to strengthen your own commitments and promises? </w:t>
      </w:r>
    </w:p>
    <w:p w14:paraId="2FA9B403"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CC418B"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308E3C82" w14:textId="77777777" w:rsidR="003566CE" w:rsidRDefault="003566CE" w:rsidP="003566CE">
      <w:pPr>
        <w:spacing w:line="247" w:lineRule="auto"/>
        <w:rPr>
          <w:rFonts w:eastAsia="Times New Roman"/>
          <w:b/>
          <w:bCs/>
          <w:kern w:val="0"/>
          <w:sz w:val="21"/>
          <w:szCs w:val="21"/>
        </w:rPr>
      </w:pPr>
    </w:p>
    <w:p w14:paraId="60FA0EC9" w14:textId="67FB58E5"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Necessity of Obedience</w:t>
      </w:r>
    </w:p>
    <w:p w14:paraId="7416144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success was rooted in his obedience to God. Obedience is not just about following rules but about aligning our hearts with God's desires. "If you love Me, you will keep My commandments" (John 14:15) is a call to live a life that pleases God through our actions and decisions.</w:t>
      </w:r>
    </w:p>
    <w:p w14:paraId="0E13D64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apply David's obedience to God's commands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for David's success, and how does this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will, like David's did? </w:t>
      </w:r>
    </w:p>
    <w:p w14:paraId="2A106BE3"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Faithfulness</w:t>
      </w:r>
    </w:p>
    <w:p w14:paraId="5307B43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David's faithfulness to God and his people set a standard for future generations. Faithfulness in our walk with God ensures that we remain steadfast in trials and triumphs alike. It is a testament to our commitment to God's promises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unwavering love for us.</w:t>
      </w:r>
    </w:p>
    <w:p w14:paraId="699A5AA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faithfulness in your daily responsibilities like David did in his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leads to success and stability in personal and community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victories about the impact of faithfulness on overcoming challenges? </w:t>
      </w:r>
    </w:p>
    <w:p w14:paraId="25C798FC"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1529AF"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70E50869" w14:textId="77777777" w:rsidR="003566CE" w:rsidRDefault="003566CE" w:rsidP="003566CE">
      <w:pPr>
        <w:spacing w:line="247" w:lineRule="auto"/>
        <w:rPr>
          <w:rFonts w:eastAsia="Times New Roman"/>
          <w:b/>
          <w:bCs/>
          <w:kern w:val="0"/>
          <w:sz w:val="21"/>
          <w:szCs w:val="21"/>
        </w:rPr>
      </w:pPr>
    </w:p>
    <w:p w14:paraId="6194B858" w14:textId="31ED1FAD"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Value of Strategic Planning</w:t>
      </w:r>
    </w:p>
    <w:p w14:paraId="2170F59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military campaigns were not haphazard; they were strategic and well-planned. This teaches us the importance of planning and preparation in our endeavors. By seeking God's guidance and wisdom, we can make informed decisions that lead to success.</w:t>
      </w:r>
    </w:p>
    <w:p w14:paraId="058A71B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David's victories in 2 Samuel 8 inspire your approach to strategic planning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strategic alliances were crucial for David's success, and how can you apply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leadership in 2 Samuel 8 to enhance your strategic planning skills? </w:t>
      </w:r>
    </w:p>
    <w:p w14:paraId="2B39DE8A"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a Godly Life</w:t>
      </w:r>
    </w:p>
    <w:p w14:paraId="661B122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life and reign left a lasting legacy that pointed to God's faithfulness and power. Our lives, too, can leave a legacy that honors God and inspires others. By living according to His Word, we can impact future generations and glorify God in all we do.</w:t>
      </w:r>
    </w:p>
    <w:p w14:paraId="37950B1C"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David's victories inspire you to build a legacy of faith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in your life that reflects God's influence, like David's reign?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integrity in leadership contribute to a lasting, godly legacy?</w:t>
      </w:r>
      <w:r w:rsidRPr="001B37DC">
        <w:br w:type="page"/>
      </w:r>
    </w:p>
    <w:p w14:paraId="6BD804F0"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9 Teaching Points and Bible Study Questions</w:t>
      </w:r>
    </w:p>
    <w:p w14:paraId="59426E3C" w14:textId="1D8098CF"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Power of Kindness</w:t>
      </w:r>
    </w:p>
    <w:p w14:paraId="648BE82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9, we witness King David's remarkable act of kindness towards Mephibosheth, the son of Jonathan. David's decision to show kindness is a powerful reminder that our actions can reflect God's love and mercy. As it is written, "Do not be overcome by evil, but overcome evil with good" (Romans 12:21). By extending kindness, we can transform lives and build bridges of reconciliation.</w:t>
      </w:r>
    </w:p>
    <w:p w14:paraId="66564A1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show kindness to someone who may not expect it, like David did for Mephibosheth?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acts of kindness can transform relationships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kindness is genuine and not motivated by personal gain? </w:t>
      </w:r>
    </w:p>
    <w:p w14:paraId="1765C627"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Remembering Promises</w:t>
      </w:r>
    </w:p>
    <w:p w14:paraId="366F7F9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commitment to honor his covenant with Jonathan teaches us the importance of keeping our promises. In a world where words can often be empty, fulfilling our commitments reflects integrity and faithfulness. "Let your 'Yes' be yes, and your 'No,' no" (Matthew 5:37). Our promises should be as steadfast as God's promises to us.</w:t>
      </w:r>
    </w:p>
    <w:p w14:paraId="6E7D966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actively remember and fulfill promises made to others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keeping promises is important in building trust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honor commitments, even when circumstances change? </w:t>
      </w:r>
    </w:p>
    <w:p w14:paraId="7E397875"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A50BD0"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0D5C59D2" w14:textId="77777777" w:rsidR="003566CE" w:rsidRDefault="003566CE" w:rsidP="003566CE">
      <w:pPr>
        <w:spacing w:line="247" w:lineRule="auto"/>
        <w:rPr>
          <w:rFonts w:eastAsia="Times New Roman"/>
          <w:b/>
          <w:bCs/>
          <w:kern w:val="0"/>
          <w:sz w:val="21"/>
          <w:szCs w:val="21"/>
        </w:rPr>
      </w:pPr>
    </w:p>
    <w:p w14:paraId="62FF8DC9" w14:textId="6CC2EF1F"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Seeking Out the Forgotten</w:t>
      </w:r>
    </w:p>
    <w:p w14:paraId="00EF43D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 actively sought out Mephibosheth, who was living in obscurity. This act encourages us to reach out to those who may feel forgotten or marginalized. "For the Son of Man came to seek and to save the lost" (Luke 19:10). By seeking out those in need, we mirror Christ's mission and bring hope to the overlooked.</w:t>
      </w:r>
    </w:p>
    <w:p w14:paraId="760A778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actively seek out and support those who feel forgotten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and honor past commitments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that kindness and compassion are extended to the overlooked in your life? </w:t>
      </w:r>
    </w:p>
    <w:p w14:paraId="0A99645F"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Grace Overcomes Shame</w:t>
      </w:r>
    </w:p>
    <w:p w14:paraId="39AC512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Mephibosheth, who was crippled and living in fear, was invited to dine at the king's table. This illustrates how grace can overcome shame and restore dignity. "For it is by grace you have been saved, through faith—and this is not from yourselves, it is the gift of God" (Ephesians 2:8). God's grace lifts us from our lowest points and seats us in places of honor.</w:t>
      </w:r>
    </w:p>
    <w:p w14:paraId="22B2FBD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extend grace to someone who feels unworthy or ashamed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showing grace can transform feelings of shame into acceptance and dignity?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reflect grace rather than judgment towards others? </w:t>
      </w:r>
    </w:p>
    <w:p w14:paraId="1DAE8FC5"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F4B1357"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72340281" w14:textId="77777777" w:rsidR="003566CE" w:rsidRDefault="003566CE" w:rsidP="003566CE">
      <w:pPr>
        <w:spacing w:line="247" w:lineRule="auto"/>
        <w:rPr>
          <w:rFonts w:eastAsia="Times New Roman"/>
          <w:b/>
          <w:bCs/>
          <w:kern w:val="0"/>
          <w:sz w:val="21"/>
          <w:szCs w:val="21"/>
        </w:rPr>
      </w:pPr>
    </w:p>
    <w:p w14:paraId="47738446" w14:textId="1E31A92E"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Importance of Humility</w:t>
      </w:r>
    </w:p>
    <w:p w14:paraId="35A65B3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Mephibosheth approached David with humility, acknowledging his unworthiness. Humility is a virtue that opens doors to God's favor. "Humble yourselves before the Lord, and He will exalt you" (James 4:10). By recognizing our need for God, we position ourselves to receive His blessings.</w:t>
      </w:r>
    </w:p>
    <w:p w14:paraId="4A8677F9" w14:textId="77777777" w:rsidR="003566CE" w:rsidRDefault="003566CE" w:rsidP="003566CE">
      <w:pPr>
        <w:spacing w:line="247" w:lineRule="auto"/>
      </w:pPr>
      <w:r w:rsidRPr="00F6333B">
        <w:rPr>
          <w:rFonts w:eastAsia="Times New Roman"/>
          <w:kern w:val="0"/>
          <w:sz w:val="21"/>
          <w:szCs w:val="21"/>
        </w:rPr>
        <w:t>1. How can Mephibosheth's humility inspire your interactions with others in positions of authority or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in maintaining relationships, as seen in David's treatment of Mephibosheth?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Mephibosheth about accepting kindness with humility in your own life?</w:t>
      </w:r>
    </w:p>
    <w:p w14:paraId="7D08B1C2" w14:textId="07BBCBCF"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Restoration and Redemption</w:t>
      </w:r>
    </w:p>
    <w:p w14:paraId="5198572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 restored to Mephibosheth all the land that belonged to Saul, his grandfather. This act of restoration is a beautiful picture of redemption. "He restores my soul; He guides me in the paths of righteousness for the sake of His name" (Psalm 23:3). God is in the business of restoring what has been lost and redeeming our past.</w:t>
      </w:r>
    </w:p>
    <w:p w14:paraId="5C53B6B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actively seek to restore relationships in your life, like David did with Mephibosheth?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offer redemption to someone who feels undeserving, as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showing kindness and restoration is important in your community today? </w:t>
      </w:r>
    </w:p>
    <w:p w14:paraId="03EFE446"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E5FB6A"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296548C2" w14:textId="77777777" w:rsidR="003566CE" w:rsidRDefault="003566CE" w:rsidP="003566CE">
      <w:pPr>
        <w:spacing w:line="247" w:lineRule="auto"/>
        <w:rPr>
          <w:rFonts w:eastAsia="Times New Roman"/>
          <w:b/>
          <w:bCs/>
          <w:kern w:val="0"/>
          <w:sz w:val="21"/>
          <w:szCs w:val="21"/>
        </w:rPr>
      </w:pPr>
    </w:p>
    <w:p w14:paraId="1294DAD4" w14:textId="01EAD7CB"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Blessing of Generosity</w:t>
      </w:r>
    </w:p>
    <w:p w14:paraId="739BBCC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generosity towards Mephibosheth is a testament to the blessings that flow from a generous heart. "Give, and it will be given to you. A good measure, pressed down, shaken together, and running over, will be poured into your lap" (Luke 6:38). Generosity not only blesses others but also enriches our own lives.</w:t>
      </w:r>
    </w:p>
    <w:p w14:paraId="38A5D5E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show generosity to someone in need, like David did for Mephibosheth?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can transform relationships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generosity is consistent and heartfelt? </w:t>
      </w:r>
    </w:p>
    <w:p w14:paraId="4D0B5D46"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Servanthood</w:t>
      </w:r>
    </w:p>
    <w:p w14:paraId="48063147" w14:textId="77777777" w:rsidR="003566CE" w:rsidRPr="00F6333B" w:rsidRDefault="003566CE" w:rsidP="003566CE">
      <w:pPr>
        <w:spacing w:line="247" w:lineRule="auto"/>
        <w:rPr>
          <w:rFonts w:eastAsia="Times New Roman"/>
          <w:kern w:val="0"/>
          <w:sz w:val="21"/>
          <w:szCs w:val="21"/>
        </w:rPr>
      </w:pPr>
      <w:proofErr w:type="spellStart"/>
      <w:r w:rsidRPr="00F6333B">
        <w:rPr>
          <w:rFonts w:eastAsia="Times New Roman"/>
          <w:kern w:val="0"/>
          <w:sz w:val="21"/>
          <w:szCs w:val="21"/>
        </w:rPr>
        <w:t>Ziba</w:t>
      </w:r>
      <w:proofErr w:type="spellEnd"/>
      <w:r w:rsidRPr="00F6333B">
        <w:rPr>
          <w:rFonts w:eastAsia="Times New Roman"/>
          <w:kern w:val="0"/>
          <w:sz w:val="21"/>
          <w:szCs w:val="21"/>
        </w:rPr>
        <w:t>, Saul's servant, was tasked with managing Mephibosheth's estate. This highlights the importance of servanthood and stewardship. "Whoever wants to become great among you must be your servant" (Matthew 20:26). Serving others with diligence and faithfulness is a hallmark of true leadership.</w:t>
      </w:r>
    </w:p>
    <w:p w14:paraId="309D4B6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servanthood in your daily interactions with others, like David did with Mephibosheth?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servanthood is essential in building trust and relationships within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w:t>
      </w:r>
      <w:proofErr w:type="spellStart"/>
      <w:r w:rsidRPr="00F6333B">
        <w:rPr>
          <w:rFonts w:eastAsia="Times New Roman"/>
          <w:kern w:val="0"/>
          <w:sz w:val="21"/>
          <w:szCs w:val="21"/>
        </w:rPr>
        <w:t>Ziba's</w:t>
      </w:r>
      <w:proofErr w:type="spellEnd"/>
      <w:r w:rsidRPr="00F6333B">
        <w:rPr>
          <w:rFonts w:eastAsia="Times New Roman"/>
          <w:kern w:val="0"/>
          <w:sz w:val="21"/>
          <w:szCs w:val="21"/>
        </w:rPr>
        <w:t xml:space="preserve"> role that applies to serving others in your own life? </w:t>
      </w:r>
    </w:p>
    <w:p w14:paraId="312EAE6C"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59F841"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5A3CEC0F" w14:textId="77777777" w:rsidR="003566CE" w:rsidRDefault="003566CE" w:rsidP="003566CE">
      <w:pPr>
        <w:spacing w:line="247" w:lineRule="auto"/>
        <w:rPr>
          <w:rFonts w:eastAsia="Times New Roman"/>
          <w:b/>
          <w:bCs/>
          <w:kern w:val="0"/>
          <w:sz w:val="21"/>
          <w:szCs w:val="21"/>
        </w:rPr>
      </w:pPr>
    </w:p>
    <w:p w14:paraId="1D61B93C" w14:textId="649599DF"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Joy of Fellowship</w:t>
      </w:r>
    </w:p>
    <w:p w14:paraId="490BE2F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Mephibosheth's place at David's table symbolizes the joy of fellowship and community. "And let us consider how to spur one another on to love and good deeds" (Hebrews 10:24). Sharing our lives with others in genuine fellowship brings joy and strengthens our faith.</w:t>
      </w:r>
    </w:p>
    <w:p w14:paraId="680F62C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extend kindness and fellowship to someone marginalized in your community, like David did for Mephibosheth?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fellowship brings joy, and how can you cultivate it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actions about the importance of honoring commitments in relationships? </w:t>
      </w:r>
    </w:p>
    <w:p w14:paraId="314DD4A6"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Unfailing Love</w:t>
      </w:r>
    </w:p>
    <w:p w14:paraId="11E3A20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Ultimately, 2 Samuel 9 is a testament to God's unfailing love and faithfulness. Just as David showed kindness to Mephibosheth for Jonathan's sake, God extends His love to us through Jesus Christ. "But God proves His love for us in this: While we were still sinners, Christ died for us" (Romans 5:8). His love is the foundation upon which we build our lives, offering hope and salvation to all who believe.</w:t>
      </w:r>
    </w:p>
    <w:p w14:paraId="64CC739C"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God's unfailing love to someone in need, like David did for Mephibosheth?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showing kindness to others reflects God's unfailing love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actions about extending grace and love to those who can't repay you?</w:t>
      </w:r>
      <w:r w:rsidRPr="001B37DC">
        <w:br w:type="page"/>
      </w:r>
    </w:p>
    <w:p w14:paraId="127C0BEE"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10 Teaching Points and Bible Study Questions</w:t>
      </w:r>
    </w:p>
    <w:p w14:paraId="3BE25E49" w14:textId="6E38D270"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Misunderstandings Can Lead to Conflict</w:t>
      </w:r>
    </w:p>
    <w:p w14:paraId="7647F28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10, we see how a simple gesture of kindness from David to the Ammonites was misinterpreted, leading to unnecessary conflict. David sent envoys to express sympathy for the death of the Ammonite king, but the new king, Hanun, suspected them of espionage. This teaches us the importance of clear communication and the dangers of jumping to conclusions. As Proverbs 18:13 reminds us, "He who answers a matter before he hears it—this is folly and disgrace to him."</w:t>
      </w:r>
    </w:p>
    <w:p w14:paraId="4130275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ensure clear communication to prevent misunderstandings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misunderstandings often escalate into larger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resolve a conflict caused by a misunderstanding? </w:t>
      </w:r>
    </w:p>
    <w:p w14:paraId="6F623003"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Wise Counsel</w:t>
      </w:r>
    </w:p>
    <w:p w14:paraId="24D8C32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Hanun's advisors convinced him that David's intentions were malicious, leading to a disastrous decision. This highlights the need for seeking wise and godly counsel. Proverbs 15:22 states, "Plans fail for lack of counsel, but with many advisers they succeed." Surround yourself with those who offer wisdom rooted in Scripture.</w:t>
      </w:r>
    </w:p>
    <w:p w14:paraId="2AC35D8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seeking wise counsel prevent misunderstandings and conflicts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crucial to evaluate the advice you receive before acting on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surrounded by advisors who offer wise and constructive counsel? </w:t>
      </w:r>
    </w:p>
    <w:p w14:paraId="0BADEE22"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EB3E17"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1F09769B" w14:textId="77777777" w:rsidR="003566CE" w:rsidRDefault="003566CE" w:rsidP="003566CE">
      <w:pPr>
        <w:spacing w:line="247" w:lineRule="auto"/>
        <w:rPr>
          <w:rFonts w:eastAsia="Times New Roman"/>
          <w:b/>
          <w:bCs/>
          <w:kern w:val="0"/>
          <w:sz w:val="21"/>
          <w:szCs w:val="21"/>
        </w:rPr>
      </w:pPr>
    </w:p>
    <w:p w14:paraId="23E8AE69" w14:textId="27B9D412"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Loyalty and Leadership</w:t>
      </w:r>
    </w:p>
    <w:p w14:paraId="3077B0D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Joab, David's military commander, demonstrated loyalty and strategic leadership when faced with the Ammonite and Aramean armies. He encouraged his troops, saying, "Be strong, and let us fight bravely for our people and the cities of our God. The LORD will do what is good in His sight" (2 Samuel 10:12). This reminds us to lead with courage and trust in God's sovereignty.</w:t>
      </w:r>
    </w:p>
    <w:p w14:paraId="7AC8C30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loyalty to your leaders in challenging situations like Joab did for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is crucial for effective leadership in times of conflict?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leadership approach when facing betrayal or misunderstanding? </w:t>
      </w:r>
    </w:p>
    <w:p w14:paraId="02EF0551"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Unity in Adversity</w:t>
      </w:r>
    </w:p>
    <w:p w14:paraId="26ABAE3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Joab and his brother Abishai exemplified unity in the face of adversity. They divided their forces to confront the enemy on two fronts, promising to support each other if needed. This is a powerful reminder of the strength found in unity, as Ecclesiastes 4:12 says, "Though one may be overpowered, two can defend themselves. A cord of three strands is not quickly broken."</w:t>
      </w:r>
    </w:p>
    <w:p w14:paraId="23468FB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we foster unity in our community when facing external challenges or misunderstandings?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crucial when dealing with adversity, and how can it be strengthened?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support and unify others during difficult times? </w:t>
      </w:r>
    </w:p>
    <w:p w14:paraId="32AF3BA6"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B8CDF5"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6393BC95" w14:textId="77777777" w:rsidR="003566CE" w:rsidRDefault="003566CE" w:rsidP="003566CE">
      <w:pPr>
        <w:spacing w:line="247" w:lineRule="auto"/>
        <w:rPr>
          <w:rFonts w:eastAsia="Times New Roman"/>
          <w:b/>
          <w:bCs/>
          <w:kern w:val="0"/>
          <w:sz w:val="21"/>
          <w:szCs w:val="21"/>
        </w:rPr>
      </w:pPr>
    </w:p>
    <w:p w14:paraId="6504C210" w14:textId="18C1F2FE"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Trust in God's Sovereignty</w:t>
      </w:r>
    </w:p>
    <w:p w14:paraId="0295C47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Despite the odds, Joab placed his trust in God's will, acknowledging that the outcome was in the Lord's hands. This teaches us to rely on God's sovereignty in our battles, knowing that "The LORD will do what is good in His sight" (2 Samuel 10:12). Trusting God brings peace amidst uncertainty.</w:t>
      </w:r>
    </w:p>
    <w:p w14:paraId="0F33FB83" w14:textId="77777777" w:rsidR="003566CE" w:rsidRDefault="003566CE" w:rsidP="003566CE">
      <w:pPr>
        <w:spacing w:line="247" w:lineRule="auto"/>
      </w:pPr>
      <w:r w:rsidRPr="00F6333B">
        <w:rPr>
          <w:rFonts w:eastAsia="Times New Roman"/>
          <w:kern w:val="0"/>
          <w:sz w:val="21"/>
          <w:szCs w:val="21"/>
        </w:rPr>
        <w:t>1. How can you trust God's sovereignty when facing unexpected hostility or betrayal, like David did with the Ammonites?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rely on God's sovereignty during overwhelming challenges, as Joab did in battle?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trusting in God's sovereignty is crucial when plans don't unfold as expected, like David's intentions?</w:t>
      </w:r>
    </w:p>
    <w:p w14:paraId="35A82C41" w14:textId="6A13A87F"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0FB6881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Ammonites' pride led them to hire Aramean mercenaries, escalating the conflict. Pride often blinds us to the truth and leads to destructive decisions. Proverbs 16:18 warns, "Pride goes before destruction, a haughty spirit before a fall." Humility before God and others is key to avoiding such pitfalls.</w:t>
      </w:r>
    </w:p>
    <w:p w14:paraId="688EAE7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pride lead to unnecessary conflicts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recognize and address pride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pride often prevent us from seeking reconciliation, and how can we overcome this? </w:t>
      </w:r>
    </w:p>
    <w:p w14:paraId="59379E94"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1EC625"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1DD9A5CE" w14:textId="77777777" w:rsidR="003566CE" w:rsidRDefault="003566CE" w:rsidP="003566CE">
      <w:pPr>
        <w:spacing w:line="247" w:lineRule="auto"/>
        <w:rPr>
          <w:rFonts w:eastAsia="Times New Roman"/>
          <w:b/>
          <w:bCs/>
          <w:kern w:val="0"/>
          <w:sz w:val="21"/>
          <w:szCs w:val="21"/>
        </w:rPr>
      </w:pPr>
    </w:p>
    <w:p w14:paraId="44C81792" w14:textId="3FA4518F"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Power of Repentance</w:t>
      </w:r>
    </w:p>
    <w:p w14:paraId="4B3D1E0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Though not explicitly mentioned in this chapter, the broader narrative of David's life shows the power of repentance. When we err, turning back to God with a repentant heart restores our relationship with Him. As 1 John 1:9 assures us, "If we confess our sins, He is faithful and just to forgive us our sins and to cleanse us from all unrighteousness."</w:t>
      </w:r>
    </w:p>
    <w:p w14:paraId="02B67C5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recognizing mistakes in relationships lead to genuine repentance and reconciliation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forgiveness and restore trust after a conflict?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wrongdoing empower personal growth and healing in your life? </w:t>
      </w:r>
    </w:p>
    <w:p w14:paraId="2DCBED9E"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in Battle</w:t>
      </w:r>
    </w:p>
    <w:p w14:paraId="0367971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Despite the odds, Israel emerged victorious because of God's faithfulness. This victory underscores the truth that "The battle is the LORD's" (1 Samuel 17:47). When we face our own battles, we can be confident that God fights for us and will bring about His purposes.</w:t>
      </w:r>
    </w:p>
    <w:p w14:paraId="381C7C9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trust God's faithfulness when facing personal battles or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victories and defeats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relying on God's faithfulness impact your approach to conflicts or difficult situations? </w:t>
      </w:r>
    </w:p>
    <w:p w14:paraId="2DEFE758"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765EBD0"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35B5B115" w14:textId="77777777" w:rsidR="003566CE" w:rsidRDefault="003566CE" w:rsidP="003566CE">
      <w:pPr>
        <w:spacing w:line="247" w:lineRule="auto"/>
        <w:rPr>
          <w:rFonts w:eastAsia="Times New Roman"/>
          <w:b/>
          <w:bCs/>
          <w:kern w:val="0"/>
          <w:sz w:val="21"/>
          <w:szCs w:val="21"/>
        </w:rPr>
      </w:pPr>
    </w:p>
    <w:p w14:paraId="37E56768" w14:textId="7C1466B9"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Ripple Effect of Decisions</w:t>
      </w:r>
    </w:p>
    <w:p w14:paraId="76BCC87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Hanun's decision to humiliate David's envoys had far-reaching consequences, leading to war and loss. Our choices often have ripple effects, impacting not just ourselves but those around us. Galatians 6:7 reminds us, "Do not be deceived: God cannot be mocked. A man reaps what he sows."</w:t>
      </w:r>
    </w:p>
    <w:p w14:paraId="436436B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ensure your decisions positively impact others, avoiding unintended negative consequences like in 2 Samuel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considering the long-term effects of your choices on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ripple effect of decisions help in fostering better relationships and trust? </w:t>
      </w:r>
    </w:p>
    <w:p w14:paraId="76947D2C"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3992E7A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Throughout the chapter, God's presence with Israel is evident. This assurance is echoed in Deuteronomy 31:6, "Be strong and courageous. Do not be afraid or terrified because of them, for the LORD your God goes with you; He will never leave you nor forsake you." In every situation, we can rest in the promise of God's unwavering presence.</w:t>
      </w:r>
    </w:p>
    <w:p w14:paraId="53CD2C5C"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seek assurance of God's presence in challenging situations like David's battle in 2 Samuel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Joab's confidence in God's presence influenced his leadership decisions during the conflict?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presence when facing overwhelming odds in your life?</w:t>
      </w:r>
      <w:r w:rsidRPr="001B37DC">
        <w:br w:type="page"/>
      </w:r>
    </w:p>
    <w:p w14:paraId="012B9E97"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11 Teaching Points and Bible Study Questions</w:t>
      </w:r>
    </w:p>
    <w:p w14:paraId="016FC02E" w14:textId="16573F6F"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Danger of Idleness</w:t>
      </w:r>
    </w:p>
    <w:p w14:paraId="372C567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11, we see King David staying behind in Jerusalem while his army goes to battle. This decision sets the stage for his downfall. "In the spring, at the time when kings go off to war, David sent Joab out with the king’s men and the whole Israelite army" (2 Samuel 11:1). This teaches us the importance of staying engaged in our responsibilities. When we neglect our duties, we open the door to temptation. Staying active in our God-given roles helps us avoid the pitfalls of idleness.</w:t>
      </w:r>
    </w:p>
    <w:p w14:paraId="3AFDE99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avoid the pitfalls of idleness in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idleness can lead to poor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stay purposefully engaged? </w:t>
      </w:r>
    </w:p>
    <w:p w14:paraId="39F6DC42"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Temptation</w:t>
      </w:r>
    </w:p>
    <w:p w14:paraId="4E6CB5B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encounter with Bathsheba is a stark reminder of how quickly temptation can lead us astray. "One evening David got up from his bed and walked around on the roof of the palace. From the roof he saw a woman bathing" (2 Samuel 11:2). This moment of weakness shows us that temptation often comes when we least expect it. We must be vigilant and guard our hearts, as Proverbs 4:23 advises, "Above all else, guard your heart, for everything you do flows from it."</w:t>
      </w:r>
    </w:p>
    <w:p w14:paraId="3B84940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recognize and resist temptation in your daily life like David faced with Bathsheba?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power made him more susceptible to temptation, and how can you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prevent small temptations from leading to larger consequences? </w:t>
      </w:r>
    </w:p>
    <w:p w14:paraId="4580361E"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0BA277"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7AB86516" w14:textId="77777777" w:rsidR="003566CE" w:rsidRDefault="003566CE" w:rsidP="003566CE">
      <w:pPr>
        <w:spacing w:line="247" w:lineRule="auto"/>
        <w:rPr>
          <w:rFonts w:eastAsia="Times New Roman"/>
          <w:b/>
          <w:bCs/>
          <w:kern w:val="0"/>
          <w:sz w:val="21"/>
          <w:szCs w:val="21"/>
        </w:rPr>
      </w:pPr>
    </w:p>
    <w:p w14:paraId="682FF396" w14:textId="64646660"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Consequences of Sin</w:t>
      </w:r>
    </w:p>
    <w:p w14:paraId="12A0A4E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decision to act on his temptation leads to a series of tragic events. "Then David sent messengers to get her. She came to him, and he slept with her" (2 Samuel 11:4). This act of sin sets off a chain reaction, resulting in deceit, betrayal, and even murder. It reminds us that sin has consequences, not just for ourselves but for those around us. We must remember that our actions have ripple effects, impacting our lives and the lives of others.</w:t>
      </w:r>
    </w:p>
    <w:p w14:paraId="37E3CCF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recognizing the consequences of sin in David's life guide your own decision-making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personal sin is crucial for spiritual growth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small temptations from leading to larger consequences? </w:t>
      </w:r>
    </w:p>
    <w:p w14:paraId="393C359E"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Deceptive Nature of Sin</w:t>
      </w:r>
    </w:p>
    <w:p w14:paraId="55E1C63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David's attempt to cover up his sin with Bathsheba by bringing her husband, Uriah, home from battle shows how sin can lead to further deception. "David said to Uriah, 'Go down to your house and wash your feet.'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Uriah left the palace, and a gift from the king was sent after him" (2 Samuel 11:8). This illustrates how one sin often leads to another, creating a web of deceit. We must strive to live in truth and integrity, avoiding the slippery slope of sin.</w:t>
      </w:r>
    </w:p>
    <w:p w14:paraId="517E015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recognizing small temptations help prevent the deceptive nature of sin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 often leads to further deception and cover-ups?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confront and confess sin before it escalates? </w:t>
      </w:r>
    </w:p>
    <w:p w14:paraId="320AEB39"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EDE4C5"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5363E939" w14:textId="77777777" w:rsidR="003566CE" w:rsidRDefault="003566CE" w:rsidP="003566CE">
      <w:pPr>
        <w:spacing w:line="247" w:lineRule="auto"/>
        <w:rPr>
          <w:rFonts w:eastAsia="Times New Roman"/>
          <w:b/>
          <w:bCs/>
          <w:kern w:val="0"/>
          <w:sz w:val="21"/>
          <w:szCs w:val="21"/>
        </w:rPr>
      </w:pPr>
    </w:p>
    <w:p w14:paraId="6A05A2B8" w14:textId="236E23E6"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Importance of Accountability</w:t>
      </w:r>
    </w:p>
    <w:p w14:paraId="7540575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Uriah's integrity stands in stark contrast to David's actions. Despite being given the opportunity to go home, Uriah chooses to remain with his fellow soldiers. "But Uriah slept at the entrance to the palace with all his master’s servants and did not go down to his house" (2 Samuel 11:9). This highlights the importance of accountability and loyalty. Surrounding ourselves with people who hold us accountable can help us stay true to our values and commitments.</w:t>
      </w:r>
    </w:p>
    <w:p w14:paraId="6621D2A7" w14:textId="77777777" w:rsidR="003566CE" w:rsidRDefault="003566CE" w:rsidP="003566CE">
      <w:pPr>
        <w:spacing w:line="247" w:lineRule="auto"/>
      </w:pPr>
      <w:r w:rsidRPr="00F6333B">
        <w:rPr>
          <w:rFonts w:eastAsia="Times New Roman"/>
          <w:kern w:val="0"/>
          <w:sz w:val="21"/>
          <w:szCs w:val="21"/>
        </w:rPr>
        <w:t>1. How can you establish accountability to prevent making impulsive decisions like David did with Bathsheba?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in maintaining integrity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accountability in your personal and professional life?</w:t>
      </w:r>
    </w:p>
    <w:p w14:paraId="221C1301" w14:textId="68ECF938"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Cost of Covering Up Sin</w:t>
      </w:r>
    </w:p>
    <w:p w14:paraId="2A11E20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plan to have Uriah killed in battle to cover up his sin with Bathsheba shows the extreme lengths to which sin can drive us. "In the morning David wrote a letter to Joab and sent it with Uriah" (2 Samuel 11:14). This tragic decision underscores the cost of trying to hide our sins. Instead of covering up, we should seek forgiveness and reconciliation, as 1 John 1:9 encourages, "If we confess our sins, He is faithful and just to forgive us our sins and to cleanse us from all unrighteousness."</w:t>
      </w:r>
    </w:p>
    <w:p w14:paraId="0B19307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covering up sin impact your relationships and trust with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choose to hide their mistakes instead of confessing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prevent a small mistake from escalating into a bigger issue? </w:t>
      </w:r>
    </w:p>
    <w:p w14:paraId="6E2AA9DA"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30D80C"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002CD895" w14:textId="77777777" w:rsidR="003566CE" w:rsidRDefault="003566CE" w:rsidP="003566CE">
      <w:pPr>
        <w:spacing w:line="247" w:lineRule="auto"/>
        <w:rPr>
          <w:rFonts w:eastAsia="Times New Roman"/>
          <w:b/>
          <w:bCs/>
          <w:kern w:val="0"/>
          <w:sz w:val="21"/>
          <w:szCs w:val="21"/>
        </w:rPr>
      </w:pPr>
    </w:p>
    <w:p w14:paraId="6065EE3F" w14:textId="2ADD204C"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Role of Conscience</w:t>
      </w:r>
    </w:p>
    <w:p w14:paraId="4171C1A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actions in 2 Samuel 11 reveal a struggle with his conscience. Despite his attempts to hide his sin, the weight of his actions eventually catches up with him. This reminds us of the importance of listening to our conscience, which God uses to guide us. Ignoring it can lead to a hardened heart, but heeding it can lead to repentance and restoration.</w:t>
      </w:r>
    </w:p>
    <w:p w14:paraId="441DEFB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we ensure our conscience guides us in moments of temptation like David faced?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ignored his conscience, and how can we avoid similar pitfalls?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conscience to prevent moral failures in challenging situations? </w:t>
      </w:r>
    </w:p>
    <w:p w14:paraId="4B81279A"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Leadership</w:t>
      </w:r>
    </w:p>
    <w:p w14:paraId="34D911A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As a leader, David's actions had far-reaching consequences for his kingdom. His sin affected not only his family but also the nation of Israel. This teaches us that leadership comes with great responsibility. Our actions as leaders can influence those we lead, for better or worse. We must strive to lead with integrity and righteousness, setting a positive example for others to follow.</w:t>
      </w:r>
    </w:p>
    <w:p w14:paraId="068794F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leaders ensure their decisions positively impact those they lead, as seen in 2 Samuel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leaders, based on David's actions in 2 Samuel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leadership mistakes to apply in your own leadership roles? </w:t>
      </w:r>
    </w:p>
    <w:p w14:paraId="10787047"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3F96C5"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0DDE351D" w14:textId="77777777" w:rsidR="003566CE" w:rsidRDefault="003566CE" w:rsidP="003566CE">
      <w:pPr>
        <w:spacing w:line="247" w:lineRule="auto"/>
        <w:rPr>
          <w:rFonts w:eastAsia="Times New Roman"/>
          <w:b/>
          <w:bCs/>
          <w:kern w:val="0"/>
          <w:sz w:val="21"/>
          <w:szCs w:val="21"/>
        </w:rPr>
      </w:pPr>
    </w:p>
    <w:p w14:paraId="1A6B1C14" w14:textId="0387DAB6"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Need for Repentance</w:t>
      </w:r>
    </w:p>
    <w:p w14:paraId="1A20FC4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While 2 Samuel 11 focuses on David's sin, it sets the stage for his eventual repentance in the following chapter. This highlights the importance of acknowledging our wrongdoings and seeking God's forgiveness. Repentance is a crucial step in restoring our relationship with God and others. As Psalm 51:10, a psalm of David, pleads, "Create in me a clean heart, O God, and renew a right spirit within me."</w:t>
      </w:r>
    </w:p>
    <w:p w14:paraId="7E7A7DB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recognizing our own faults lead us to genuine repentance like David's eventual response in 2 Samuel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wrongdoing is crucial for personal growth and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seek repentance when you stray from your values? </w:t>
      </w:r>
    </w:p>
    <w:p w14:paraId="3C36AEFA"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18E3754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Despite the gravity of David's sin, his story does not end in despair. God's grace and mercy offer hope for redemption. This reminds us that no matter how far we fall, God's love is greater. Through Jesus Christ, we have the promise of forgiveness and new beginnings. As Romans 8:1 assures us, "Therefore, there is now no condemnation for those who are in Christ Jesus." Let us hold onto this hope and strive to live lives that honor Him.</w:t>
      </w:r>
    </w:p>
    <w:p w14:paraId="6916F111"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acknowledging our failures, like David's, lead to personal growth and redemption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David's story about seeking forgiveness and making amends?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grace in David's redemption inspire you to offer grace to others?</w:t>
      </w:r>
      <w:r w:rsidRPr="001B37DC">
        <w:br w:type="page"/>
      </w:r>
    </w:p>
    <w:p w14:paraId="302B15EF"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12 Teaching Points and Bible Study Questions</w:t>
      </w:r>
    </w:p>
    <w:p w14:paraId="7FF535DB" w14:textId="20A84778"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Weight of Sin and Its Consequences</w:t>
      </w:r>
    </w:p>
    <w:p w14:paraId="7D20100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12, we see the profound truth that sin carries consequences. David's actions with Bathsheba and Uriah were not hidden from God, and Nathan the prophet was sent to confront him. This reminds us of the Scripture, "Be sure your sin will find you out" (Numbers 32:23). Sin may seem appealing in the moment, but it ultimately leads to sorrow and regret. Recognizing this can help us make choices that align with God's will.</w:t>
      </w:r>
    </w:p>
    <w:p w14:paraId="5215193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acknowledging our sins lead to personal growth and healing in our lives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consequences is crucial in making ethical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repeating past mistakes and their consequences? </w:t>
      </w:r>
    </w:p>
    <w:p w14:paraId="0E763ADD"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Repentance</w:t>
      </w:r>
    </w:p>
    <w:p w14:paraId="68BCF3D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response to Nathan's confrontation is a powerful lesson in repentance. He acknowledges his sin, saying, "I have sinned against the LORD" (2 Samuel 12:13). True repentance involves a heartfelt turning away from sin and a turning towards God. This act of humility and acknowledgment of wrongdoing is essential for spiritual growth and restoration.</w:t>
      </w:r>
    </w:p>
    <w:p w14:paraId="33E485B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genuine repentance transform your relationships and restore trust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demonstrate true repentance in your daily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wrongdoing is crucial for personal growth and healing? </w:t>
      </w:r>
    </w:p>
    <w:p w14:paraId="5EB69F52"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1C01B7"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70B0C24F" w14:textId="77777777" w:rsidR="003566CE" w:rsidRDefault="003566CE" w:rsidP="003566CE">
      <w:pPr>
        <w:spacing w:line="247" w:lineRule="auto"/>
        <w:rPr>
          <w:rFonts w:eastAsia="Times New Roman"/>
          <w:b/>
          <w:bCs/>
          <w:kern w:val="0"/>
          <w:sz w:val="21"/>
          <w:szCs w:val="21"/>
        </w:rPr>
      </w:pPr>
    </w:p>
    <w:p w14:paraId="60EA4678" w14:textId="4D7A8798"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God's Mercy and Forgiveness</w:t>
      </w:r>
    </w:p>
    <w:p w14:paraId="169E620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Despite David's grave sin, God extends mercy. Nathan tells David, "The LORD has taken away your sin; you will not die" (2 Samuel 12:13). This illustrates the boundless mercy of God, who is willing to forgive when we genuinely repent. It’s a reminder that no sin is too great for God’s forgiveness, and His grace is always available to those who seek it.</w:t>
      </w:r>
    </w:p>
    <w:p w14:paraId="5522963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seek God's mercy in your own life when you recognize your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wrongdoing is crucial for experiencing God's forgiveness?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extend mercy to others as God does to you? </w:t>
      </w:r>
    </w:p>
    <w:p w14:paraId="2AEA356B"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Accountability</w:t>
      </w:r>
    </w:p>
    <w:p w14:paraId="7610177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Nathan's role in David's life highlights the importance of accountability. Having someone who can speak truth into our lives, even when it's uncomfortable, is invaluable. Proverbs 27:17 says, "As iron sharpens iron, so one man sharpens another." Surrounding ourselves with godly counsel can help us stay on the right path and grow in our faith.</w:t>
      </w:r>
    </w:p>
    <w:p w14:paraId="626243D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create a supportive environment for accountability in your community or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accept accountability with humility and openness? </w:t>
      </w:r>
    </w:p>
    <w:p w14:paraId="5B9C786C"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473D5C"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2F10F8FE" w14:textId="77777777" w:rsidR="003566CE" w:rsidRDefault="003566CE" w:rsidP="003566CE">
      <w:pPr>
        <w:spacing w:line="247" w:lineRule="auto"/>
        <w:rPr>
          <w:rFonts w:eastAsia="Times New Roman"/>
          <w:b/>
          <w:bCs/>
          <w:kern w:val="0"/>
          <w:sz w:val="21"/>
          <w:szCs w:val="21"/>
        </w:rPr>
      </w:pPr>
    </w:p>
    <w:p w14:paraId="6ED288AB" w14:textId="2B09B928"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Impact of Our Actions on Others</w:t>
      </w:r>
    </w:p>
    <w:p w14:paraId="1DD1ECF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sin had far-reaching consequences, affecting not only his own life but also the lives of his family and nation. This serves as a reminder that our actions, whether good or bad, can have a significant impact on those around us. We are called to live in a way that reflects Christ's love and righteousness, influencing others positively.</w:t>
      </w:r>
    </w:p>
    <w:p w14:paraId="221C9DE4" w14:textId="77777777" w:rsidR="003566CE" w:rsidRDefault="003566CE" w:rsidP="003566CE">
      <w:pPr>
        <w:spacing w:line="247" w:lineRule="auto"/>
      </w:pPr>
      <w:r w:rsidRPr="00F6333B">
        <w:rPr>
          <w:rFonts w:eastAsia="Times New Roman"/>
          <w:kern w:val="0"/>
          <w:sz w:val="21"/>
          <w:szCs w:val="21"/>
        </w:rPr>
        <w:t>1. How can we recognize and address the unintended consequences of our actions on those around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mistakes is crucial for healing relationships affected by 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decisions positively impact others in your community?</w:t>
      </w:r>
    </w:p>
    <w:p w14:paraId="6A7022B0" w14:textId="0C2C7F4E"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6AEFB6F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willingness to admit his wrongdoing and accept the consequences demonstrates humility. James 4:10 encourages us, "Humble yourselves before the Lord, and He will exalt you." Humility allows us to learn from our mistakes and grow closer to God, acknowledging that we are dependent on His grace and guidance.</w:t>
      </w:r>
    </w:p>
    <w:p w14:paraId="094C0E2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Nathan's approach to David teach us about practicing humility in confronting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when acknowledging personal mistakes, as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response to God's judgment about maintaining humility in difficult times? </w:t>
      </w:r>
    </w:p>
    <w:p w14:paraId="7FA95C82"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5F2C2A"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0D2C6222" w14:textId="77777777" w:rsidR="003566CE" w:rsidRDefault="003566CE" w:rsidP="003566CE">
      <w:pPr>
        <w:spacing w:line="247" w:lineRule="auto"/>
        <w:rPr>
          <w:rFonts w:eastAsia="Times New Roman"/>
          <w:b/>
          <w:bCs/>
          <w:kern w:val="0"/>
          <w:sz w:val="21"/>
          <w:szCs w:val="21"/>
        </w:rPr>
      </w:pPr>
    </w:p>
    <w:p w14:paraId="45C8E7BB" w14:textId="712E02C0"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Reality of Divine Justice</w:t>
      </w:r>
    </w:p>
    <w:p w14:paraId="476ED5C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While God forgives David, He also allows the natural consequences of his actions to unfold. This illustrates the balance between mercy and justice in God's character. Galatians 6:7 reminds us, "Do not be deceived: God is not mocked. Whatever a man sows, he will reap in return." Understanding this helps us live with integrity and accountability.</w:t>
      </w:r>
    </w:p>
    <w:p w14:paraId="020C6C9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recognize and accept divine justice in your own life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divine justice is crucial for personal growth and accountability? </w:t>
      </w:r>
    </w:p>
    <w:p w14:paraId="31AEBE43"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17C5EF4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Even in the midst of judgment, there is hope. David and Bathsheba's son Solomon becomes a key figure in Israel's history, showing that God can bring redemption and purpose out of our failures. Romans 8:28 assures us, "And we know that God works all things together for the good of those who love Him." Trusting in God's redemptive power can bring peace and hope.</w:t>
      </w:r>
    </w:p>
    <w:p w14:paraId="1F79469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acknowledging our mistakes lead to personal redemption and growth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David's repentance that can apply to your own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seeking forgiveness play a crucial role in experiencing hope and redemption? </w:t>
      </w:r>
    </w:p>
    <w:p w14:paraId="51D266D7"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E16C3E"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75094C81" w14:textId="77777777" w:rsidR="003566CE" w:rsidRDefault="003566CE" w:rsidP="003566CE">
      <w:pPr>
        <w:spacing w:line="247" w:lineRule="auto"/>
        <w:rPr>
          <w:rFonts w:eastAsia="Times New Roman"/>
          <w:b/>
          <w:bCs/>
          <w:kern w:val="0"/>
          <w:sz w:val="21"/>
          <w:szCs w:val="21"/>
        </w:rPr>
      </w:pPr>
    </w:p>
    <w:p w14:paraId="0A95F9DB" w14:textId="21026C81"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Necessity of Prayer</w:t>
      </w:r>
    </w:p>
    <w:p w14:paraId="369F08B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response to his child's illness is to pray and fast, seeking God's intervention. This underscores the importance of prayer in times of distress. Philippians 4:6 encourages us, "Do not be anxious about anything, but in everything, by prayer and petition, with thanksgiving, present your requests to God." Prayer is a powerful tool for seeking God's will and comfort.</w:t>
      </w:r>
    </w:p>
    <w:p w14:paraId="0E1E639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David's response in prayer after Nathan's rebuke guide your own prayer life during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was essential for David after his sin was exposed by Nathan?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prayers that might change how you approach God in difficult times? </w:t>
      </w:r>
    </w:p>
    <w:p w14:paraId="3EDF9583"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22778D8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Throughout the trials and consequences, God remains with David. This is a comforting reminder that God never abandons us, even when we fall short. Hebrews 13:5 promises, "Never will I leave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never will I forsake you." Embracing this assurance can strengthen our faith and encourage us to persevere through life's challenges.</w:t>
      </w:r>
    </w:p>
    <w:p w14:paraId="5F7CF35E"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seek assurance of God's presence during times of personal failure or guilt?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remains with us even after we make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feel more assured of God's presence in your life?</w:t>
      </w:r>
      <w:r w:rsidRPr="001B37DC">
        <w:br w:type="page"/>
      </w:r>
    </w:p>
    <w:p w14:paraId="579144FF"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13 Teaching Points and Bible Study Questions</w:t>
      </w:r>
    </w:p>
    <w:p w14:paraId="7B10E165" w14:textId="00C8E12F"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Consequences of Sin Are Far-Reaching</w:t>
      </w:r>
    </w:p>
    <w:p w14:paraId="51A3DC1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13, we witness the tragic story of Amnon and Tamar, which serves as a stark reminder that sin has consequences that ripple through families and communities. Amnon's sinful desire leads to devastating outcomes, illustrating the truth of James 1:15, "Then after desire has conceived, it gives birth to sin; and sin, when it is full-grown, gives birth to death." This chapter encourages us to guard our hearts and actions, knowing that sin can have far-reaching effects.</w:t>
      </w:r>
    </w:p>
    <w:p w14:paraId="163E8C7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understanding the consequences of sin in 2 Samuel 13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unchecked desires lead to far-reaching consequences, as seen in 2 Samuel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the ripple effects of sin in your community? </w:t>
      </w:r>
    </w:p>
    <w:p w14:paraId="789F503F"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Godly Counsel</w:t>
      </w:r>
    </w:p>
    <w:p w14:paraId="12D688B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Amnon's friend Jonadab gives him terrible advice, leading to disastrous results. This highlights the importance of seeking godly counsel. Proverbs 13:20 reminds us, "He who walks with the wise will become wise, but the companion of fools will be destroyed." Surrounding ourselves with wise, godly individuals can help us make decisions that honor God and protect us from harm.</w:t>
      </w:r>
    </w:p>
    <w:p w14:paraId="4B4853E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seeking godly counsel prevent destructive decisions like those seen in 2 Samuel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godly counsel is crucial when facing moral dilemmas similar to Amnon's?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receive godly advice in challenging situations? </w:t>
      </w:r>
    </w:p>
    <w:p w14:paraId="2BF58F46"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D0B6C3"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20F87418" w14:textId="77777777" w:rsidR="003566CE" w:rsidRDefault="003566CE" w:rsidP="003566CE">
      <w:pPr>
        <w:spacing w:line="247" w:lineRule="auto"/>
        <w:rPr>
          <w:rFonts w:eastAsia="Times New Roman"/>
          <w:b/>
          <w:bCs/>
          <w:kern w:val="0"/>
          <w:sz w:val="21"/>
          <w:szCs w:val="21"/>
        </w:rPr>
      </w:pPr>
    </w:p>
    <w:p w14:paraId="30C7F3A7" w14:textId="4D005638"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Dangers of Unchecked Desires</w:t>
      </w:r>
    </w:p>
    <w:p w14:paraId="01DB17A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Amnon's unchecked lust for Tamar ultimately leads to his downfall. This story serves as a cautionary tale about the dangers of allowing our desires to control us. As 1 Corinthians 10:13 assures us, "No temptation has seized you except what is common to man. And God is faithful; He will not let you be tempted beyond what you can bear." We must rely on God's strength to overcome temptation and keep our desires in check.</w:t>
      </w:r>
    </w:p>
    <w:p w14:paraId="4D26135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unchecked desires lead to destructive actions in 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prevent desires from overpowering your moral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address harmful desires before they escalate? </w:t>
      </w:r>
    </w:p>
    <w:p w14:paraId="48BFDB20"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Justice and Righteousness</w:t>
      </w:r>
    </w:p>
    <w:p w14:paraId="03463D2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failure to address Amnon's sin with justice and righteousness leads to further tragedy. This reminds us of the importance of upholding justice in our own lives and communities. Micah 6:8 calls us to "act justly, love mercy, and walk humbly with your God." We are encouraged to seek justice and righteousness in all our dealings.</w:t>
      </w:r>
    </w:p>
    <w:p w14:paraId="38A4FBE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we ensure justice and righteousness in situations of abuse and betrayal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confront injustice in your community effectively?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justice and righteousness are crucial for healing and reconciliation? </w:t>
      </w:r>
    </w:p>
    <w:p w14:paraId="38F91496"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EB09E17"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57F3985B" w14:textId="77777777" w:rsidR="003566CE" w:rsidRDefault="003566CE" w:rsidP="003566CE">
      <w:pPr>
        <w:spacing w:line="247" w:lineRule="auto"/>
        <w:rPr>
          <w:rFonts w:eastAsia="Times New Roman"/>
          <w:b/>
          <w:bCs/>
          <w:kern w:val="0"/>
          <w:sz w:val="21"/>
          <w:szCs w:val="21"/>
        </w:rPr>
      </w:pPr>
    </w:p>
    <w:p w14:paraId="2C6094A1" w14:textId="18ADA084"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Power of Sibling Relationships</w:t>
      </w:r>
    </w:p>
    <w:p w14:paraId="1032A87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Absalom's response to Tamar's plight shows the deep bond between siblings and the lengths one might go to protect family. However, his actions also demonstrate the potential for bitterness and revenge. Ephesians 4:31-32 advises us to "get rid of all bitterness, rage, and anger... Be kind and tenderhearted to one another, forgiving each other just as in Christ God forgave you." Healthy sibling relationships are built on love and forgiveness.</w:t>
      </w:r>
    </w:p>
    <w:p w14:paraId="56BCF75F" w14:textId="77777777" w:rsidR="003566CE" w:rsidRDefault="003566CE" w:rsidP="003566CE">
      <w:pPr>
        <w:spacing w:line="247" w:lineRule="auto"/>
      </w:pPr>
      <w:r w:rsidRPr="00F6333B">
        <w:rPr>
          <w:rFonts w:eastAsia="Times New Roman"/>
          <w:kern w:val="0"/>
          <w:sz w:val="21"/>
          <w:szCs w:val="21"/>
        </w:rPr>
        <w:t>1. How can we foster healthy communication to prevent misunderstandings in sibling relationships like those in 2 Samuel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support siblings in times of conflict or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is it important to address jealousy and rivalry among siblings, and how can you do so effectively?</w:t>
      </w:r>
    </w:p>
    <w:p w14:paraId="608B38C0" w14:textId="1BCE5C70"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 in Addressing Sin</w:t>
      </w:r>
    </w:p>
    <w:p w14:paraId="580D180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inaction as a leader in dealing with Amnon's sin sets a poor example and leads to further chaos. Leaders are called to address sin and guide others in righteousness. Hebrews 13:17 reminds us, "Obey your leaders and submit to them, for they keep watch over your souls as those who must give an account." Effective leadership involves confronting sin and guiding others toward godly living.</w:t>
      </w:r>
    </w:p>
    <w:p w14:paraId="095FEC8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leaders effectively address sin within their community to prevent further harm and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King David hesitated to confront Amnon's sin, and what can we learn from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leaders take to ensure accountability and justice when dealing with sin among their followers? </w:t>
      </w:r>
    </w:p>
    <w:p w14:paraId="62B9CFA7"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C186E5"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502E33B4" w14:textId="77777777" w:rsidR="003566CE" w:rsidRDefault="003566CE" w:rsidP="003566CE">
      <w:pPr>
        <w:spacing w:line="247" w:lineRule="auto"/>
        <w:rPr>
          <w:rFonts w:eastAsia="Times New Roman"/>
          <w:b/>
          <w:bCs/>
          <w:kern w:val="0"/>
          <w:sz w:val="21"/>
          <w:szCs w:val="21"/>
        </w:rPr>
      </w:pPr>
    </w:p>
    <w:p w14:paraId="40020063" w14:textId="4460C9E5"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Destructive Nature of Revenge</w:t>
      </w:r>
    </w:p>
    <w:p w14:paraId="27D5ADC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Absalom's revenge against Amnon only leads to more pain and suffering. This illustrates the destructive nature of revenge and the importance of leaving justice to God. Romans 12:19 instructs us, "Do not avenge yourselves, beloved, but leave room for God's wrath. For it is written: 'Vengeance is Mine; I will repay, says the Lord.'" Trusting God to handle justice frees us from the burden of revenge.</w:t>
      </w:r>
    </w:p>
    <w:p w14:paraId="4B78A70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prevent feelings of revenge from escalating into destructive actions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revenge often leads to more harm than resolution?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promote healing instead of revenge in conflict situations? </w:t>
      </w:r>
    </w:p>
    <w:p w14:paraId="6EAB8091"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Parental Influence</w:t>
      </w:r>
    </w:p>
    <w:p w14:paraId="4470252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David's failure to discipline Amnon and his favoritism toward his sons contribute to the family's dysfunction. This highlights the significant impact parents have on their children's lives. Proverbs 22:6 encourages us to "train up a child in the way he should go, and when he is </w:t>
      </w:r>
      <w:proofErr w:type="gramStart"/>
      <w:r w:rsidRPr="00F6333B">
        <w:rPr>
          <w:rFonts w:eastAsia="Times New Roman"/>
          <w:kern w:val="0"/>
          <w:sz w:val="21"/>
          <w:szCs w:val="21"/>
        </w:rPr>
        <w:t>old</w:t>
      </w:r>
      <w:proofErr w:type="gramEnd"/>
      <w:r w:rsidRPr="00F6333B">
        <w:rPr>
          <w:rFonts w:eastAsia="Times New Roman"/>
          <w:kern w:val="0"/>
          <w:sz w:val="21"/>
          <w:szCs w:val="21"/>
        </w:rPr>
        <w:t xml:space="preserve"> he will not depart from it." Parents are called to guide their children in the ways of the Lord.</w:t>
      </w:r>
    </w:p>
    <w:p w14:paraId="1D4E00F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parental actions shape children's moral decisions, as seen in 2 Samuel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David's response to Amnon's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parental silence impact family dynamics, as illustrated in this chapter? </w:t>
      </w:r>
    </w:p>
    <w:p w14:paraId="7D006FCB"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525F663"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58C36A7C" w14:textId="77777777" w:rsidR="003566CE" w:rsidRDefault="003566CE" w:rsidP="003566CE">
      <w:pPr>
        <w:spacing w:line="247" w:lineRule="auto"/>
        <w:rPr>
          <w:rFonts w:eastAsia="Times New Roman"/>
          <w:b/>
          <w:bCs/>
          <w:kern w:val="0"/>
          <w:sz w:val="21"/>
          <w:szCs w:val="21"/>
        </w:rPr>
      </w:pPr>
    </w:p>
    <w:p w14:paraId="5488D01D" w14:textId="0C69FAB3"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Need for Repentance and Forgiveness</w:t>
      </w:r>
    </w:p>
    <w:p w14:paraId="1FA4B91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events of 2 Samuel 13 underscore the need for repentance and forgiveness in the face of sin. While the chapter does not explicitly show repentance, it serves as a reminder of its necessity. 1 John 1:9 assures us, "If we confess our sins, He is faithful and just to forgive us our sins and to cleanse us from all unrighteousness." Repentance and forgiveness are key to healing and restoration.</w:t>
      </w:r>
    </w:p>
    <w:p w14:paraId="0D5D3E9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we practice forgiveness when faced with betrayal, as seen in 2 Samuel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seek repentance after causing harm to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repentance is crucial for healing relationships in light of 2 Samuel 13? </w:t>
      </w:r>
    </w:p>
    <w:p w14:paraId="4D36BFCE"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Trusting in God's Sovereignty</w:t>
      </w:r>
    </w:p>
    <w:p w14:paraId="48692E5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Despite the chaos and tragedy in 2 Samuel 13, we are reminded that God is sovereign and His plans will prevail. Romans 8:28 promises, "And we know that God works all things together for the good of those who love Him, who are called according to His purpose." Even in the midst of turmoil, we can trust that God is in control and working for our ultimate good.</w:t>
      </w:r>
    </w:p>
    <w:p w14:paraId="06234D52"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trust God's sovereignty when facing betrayal or injustice, as seen in 2 Samuel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plan when life seems chaotic, like in 2 Samuel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sovereignty matter when dealing with family conflicts, as depicted in 2 Samuel 13?</w:t>
      </w:r>
      <w:r w:rsidRPr="001B37DC">
        <w:br w:type="page"/>
      </w:r>
    </w:p>
    <w:p w14:paraId="1359FF7C"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14 Teaching Points and Bible Study Questions</w:t>
      </w:r>
    </w:p>
    <w:p w14:paraId="7EAAF077" w14:textId="5BD8FF7F"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Power of Wise Counsel</w:t>
      </w:r>
    </w:p>
    <w:p w14:paraId="7ED7FCD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14, we see Joab's strategic mind at work as he orchestrates a plan to reconcile King David with his estranged son, Absalom. This chapter reminds us of the importance of seeking wise counsel in our lives. Proverbs 15:22 tells us, "Plans fail for lack of counsel, but with many advisers they succeed." Surrounding ourselves with godly advisors can help us navigate life's complexities with wisdom and grace.</w:t>
      </w:r>
    </w:p>
    <w:p w14:paraId="3F0AB3D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apply wise counsel in resolving conflicts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wise counsel is crucial before making significant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Joab's strategy in influencing King David's actions? </w:t>
      </w:r>
    </w:p>
    <w:p w14:paraId="18A332AD"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Art of Persuasion</w:t>
      </w:r>
    </w:p>
    <w:p w14:paraId="47DBE75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chapter introduces us to the wise woman of Tekoa, who skillfully uses a parable to persuade King David. Her approach teaches us the value of gentle persuasion and storytelling in conveying truth. As Proverbs 16:21 says, "The wise in heart are called discerning, and pleasant speech promotes instruction." We can learn to communicate effectively by speaking truth with love and creativity.</w:t>
      </w:r>
    </w:p>
    <w:p w14:paraId="5A4611C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use storytelling to effectively persuade others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Joab chose a wise woman to persuade King David, and how can you apply this strategy?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Joab's approach to influence decisions in your personal or professional life? </w:t>
      </w:r>
    </w:p>
    <w:p w14:paraId="4500EEC9"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C059FA"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32785C89" w14:textId="77777777" w:rsidR="003566CE" w:rsidRDefault="003566CE" w:rsidP="003566CE">
      <w:pPr>
        <w:spacing w:line="247" w:lineRule="auto"/>
        <w:rPr>
          <w:rFonts w:eastAsia="Times New Roman"/>
          <w:b/>
          <w:bCs/>
          <w:kern w:val="0"/>
          <w:sz w:val="21"/>
          <w:szCs w:val="21"/>
        </w:rPr>
      </w:pPr>
    </w:p>
    <w:p w14:paraId="4D24C2BA" w14:textId="3948A1EA"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Complexity of Forgiveness</w:t>
      </w:r>
    </w:p>
    <w:p w14:paraId="164F45B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struggle to forgive Absalom highlights the complexity of forgiveness. While he allows Absalom to return to Jerusalem, he initially refuses to see him. This reminds us that forgiveness is a journey, not a one-time event. Ephesians 4:32 encourages us, "Be kind and tenderhearted to one another, forgiving each other just as in Christ God forgave you." True forgiveness requires time, prayer, and the grace of God.</w:t>
      </w:r>
    </w:p>
    <w:p w14:paraId="7A31754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balance justice and mercy when forgiving someone who has wronged you deeply?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forgiving someone who hasn't asked for forgiveness?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forgiveness sometimes feel more complex than simply saying "I forgive you"? </w:t>
      </w:r>
    </w:p>
    <w:p w14:paraId="566C5CA3"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Unresolved Conflict</w:t>
      </w:r>
    </w:p>
    <w:p w14:paraId="162AB63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Absalom's return to Jerusalem without reconciliation with David leads to further conflict. This teaches us the importance of addressing issues head-on rather than letting them fester. Matthew 5:24 advises, "Leave your gift there before the altar. First go and be reconciled to your brother; then come and offer your gift." Resolving conflicts promptly can prevent future heartache and division.</w:t>
      </w:r>
    </w:p>
    <w:p w14:paraId="7F9CAC5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1. How can </w:t>
      </w:r>
      <w:proofErr w:type="gramStart"/>
      <w:r w:rsidRPr="00F6333B">
        <w:rPr>
          <w:rFonts w:eastAsia="Times New Roman"/>
          <w:kern w:val="0"/>
          <w:sz w:val="21"/>
          <w:szCs w:val="21"/>
        </w:rPr>
        <w:t>unresolved</w:t>
      </w:r>
      <w:proofErr w:type="gramEnd"/>
      <w:r w:rsidRPr="00F6333B">
        <w:rPr>
          <w:rFonts w:eastAsia="Times New Roman"/>
          <w:kern w:val="0"/>
          <w:sz w:val="21"/>
          <w:szCs w:val="21"/>
        </w:rPr>
        <w:t xml:space="preserve"> conflict in your life lead to unintended consequences, similar to Absalom's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address conflicts before they escalate like in David's family?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unresolved issues often lead to greater problems, as seen with Absalom and David? </w:t>
      </w:r>
    </w:p>
    <w:p w14:paraId="0767D5C4"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2A5D24"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3475251D" w14:textId="77777777" w:rsidR="003566CE" w:rsidRDefault="003566CE" w:rsidP="003566CE">
      <w:pPr>
        <w:spacing w:line="247" w:lineRule="auto"/>
        <w:rPr>
          <w:rFonts w:eastAsia="Times New Roman"/>
          <w:b/>
          <w:bCs/>
          <w:kern w:val="0"/>
          <w:sz w:val="21"/>
          <w:szCs w:val="21"/>
        </w:rPr>
      </w:pPr>
    </w:p>
    <w:p w14:paraId="388BD846" w14:textId="7D43FE06"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Role of Intercession</w:t>
      </w:r>
    </w:p>
    <w:p w14:paraId="67F4D37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Joab's intercession on behalf of Absalom demonstrates the power of standing in the gap for others. As believers, we are called to intercede for those in need, just as Christ intercedes for us. 1 Timothy 2:1 urges, "I urge, then, first of all, that petitions, prayers, intercessions, and thanksgiving be made for all people." Our prayers can bring about reconciliation and healing.</w:t>
      </w:r>
    </w:p>
    <w:p w14:paraId="09BFFE52" w14:textId="77777777" w:rsidR="003566CE" w:rsidRDefault="003566CE" w:rsidP="003566CE">
      <w:pPr>
        <w:spacing w:line="247" w:lineRule="auto"/>
      </w:pPr>
      <w:r w:rsidRPr="00F6333B">
        <w:rPr>
          <w:rFonts w:eastAsia="Times New Roman"/>
          <w:kern w:val="0"/>
          <w:sz w:val="21"/>
          <w:szCs w:val="21"/>
        </w:rPr>
        <w:t>1. How can you apply the concept of intercession in resolving conflicts within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in mending broken relationships, and how can you practice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Joab's intercession that might help you advocate for others effectively?</w:t>
      </w:r>
    </w:p>
    <w:p w14:paraId="4EF364ED" w14:textId="308C19A1"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Pride</w:t>
      </w:r>
    </w:p>
    <w:p w14:paraId="6A73BB4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Absalom's pride and ambition ultimately lead to his downfall. This serves as a cautionary tale about the dangers of pride. Proverbs 16:18 warns, "Pride goes before destruction, and a haughty spirit before a fall." We must guard our hearts against pride and seek humility, following the example of Christ.</w:t>
      </w:r>
    </w:p>
    <w:p w14:paraId="74E565B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pride influence our decisions and relationships, as seen in Absalom's actions in 2 Samuel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can lead to destructive outcomes, and how can we guard against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recognize and address pride in your own life, inspired by this chapter? </w:t>
      </w:r>
    </w:p>
    <w:p w14:paraId="142DB4A6"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2CA583"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6F466476" w14:textId="77777777" w:rsidR="003566CE" w:rsidRDefault="003566CE" w:rsidP="003566CE">
      <w:pPr>
        <w:spacing w:line="247" w:lineRule="auto"/>
        <w:rPr>
          <w:rFonts w:eastAsia="Times New Roman"/>
          <w:b/>
          <w:bCs/>
          <w:kern w:val="0"/>
          <w:sz w:val="21"/>
          <w:szCs w:val="21"/>
        </w:rPr>
      </w:pPr>
    </w:p>
    <w:p w14:paraId="1F7B26A6" w14:textId="7BD68201"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Importance of Patience</w:t>
      </w:r>
    </w:p>
    <w:p w14:paraId="52865EC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patience in dealing with Absalom, despite the pain he caused, is a testament to the virtue of patience. James 1:4 encourages us, "Let perseverance finish its work so that you may be mature and complete, not lacking anything." Patience allows us to grow in character and trust in God's timing.</w:t>
      </w:r>
    </w:p>
    <w:p w14:paraId="07EF0C8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practicing patience in conflict resolution lead to more effective outcomes in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is crucial when dealing with family disputes or misunderstandings?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patience that applies to handling personal grievances today? </w:t>
      </w:r>
    </w:p>
    <w:p w14:paraId="78BF6F47"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Influence of Family Dynamics</w:t>
      </w:r>
    </w:p>
    <w:p w14:paraId="631CDC6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strained relationship between David and Absalom highlights the impact of family dynamics on our lives. It reminds us to nurture healthy relationships within our families. Colossians 3:13 advises, "Bear with each other and forgive any complaint you may have against one another. Forgive as the Lord forgave you." Strong family bonds are built on love, forgiveness, and understanding.</w:t>
      </w:r>
    </w:p>
    <w:p w14:paraId="653FF43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family dynamics influence decision-making in challenging situations, as seen in 2 Samuel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Joab used family dynamics to influence King David's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family interactions to improve your own family relationships? </w:t>
      </w:r>
    </w:p>
    <w:p w14:paraId="70E0CDFB"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84D54F"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305102AE" w14:textId="77777777" w:rsidR="003566CE" w:rsidRDefault="003566CE" w:rsidP="003566CE">
      <w:pPr>
        <w:spacing w:line="247" w:lineRule="auto"/>
        <w:rPr>
          <w:rFonts w:eastAsia="Times New Roman"/>
          <w:b/>
          <w:bCs/>
          <w:kern w:val="0"/>
          <w:sz w:val="21"/>
          <w:szCs w:val="21"/>
        </w:rPr>
      </w:pPr>
    </w:p>
    <w:p w14:paraId="6188E6E7" w14:textId="30F7DFC9"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Need for Genuine Repentance</w:t>
      </w:r>
    </w:p>
    <w:p w14:paraId="5C0F0E9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Absalom's lack of genuine repentance is evident in his actions. True repentance involves a change of heart and behavior. Acts 3:19 calls us to "Repent, then, and turn back, so that your sins may be wiped away." Genuine repentance leads to restoration and a renewed relationship with God.</w:t>
      </w:r>
    </w:p>
    <w:p w14:paraId="48AFE5E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we ensure our repentance is genuine and not just a response to external pressures?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restoring broken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demonstrate true repentance in your daily life? </w:t>
      </w:r>
    </w:p>
    <w:p w14:paraId="1F131B4B"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3B0AE05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Throughout 2 Samuel 14, we see God's hand at work, orchestrating events according to His divine plan. This reassures us of God's sovereignty in our lives. Romans 8:28 reminds us, "And we know that God works all things together for the good of those who love Him, who are called according to His purpose." Trusting in God's sovereignty gives us peace and confidence, knowing that He is in control.</w:t>
      </w:r>
    </w:p>
    <w:p w14:paraId="2B4C55A0"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recognizing God's sovereignty in 2 Samuel 14 influence your response to personal conflicts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human decisions to play a role in His sovereign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about trusting God's sovereignty when facing uncertain outcomes in your life?</w:t>
      </w:r>
      <w:r w:rsidRPr="001B37DC">
        <w:br w:type="page"/>
      </w:r>
    </w:p>
    <w:p w14:paraId="2A7D9891"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15 Teaching Points and Bible Study Questions</w:t>
      </w:r>
    </w:p>
    <w:p w14:paraId="2F52CA6B" w14:textId="2EE08CD4"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Consequences of Ambition</w:t>
      </w:r>
    </w:p>
    <w:p w14:paraId="162C394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15, we see Absalom's ambition lead him down a dangerous path. His desire to usurp his father David's throne teaches us that unchecked ambition can lead to destructive consequences. As it is written, "Pride goes before destruction, and a haughty spirit before a fall" (Proverbs 16:18). Let this be a reminder to align our ambitions with God's will, seeking His guidance in all our endeavors.</w:t>
      </w:r>
    </w:p>
    <w:p w14:paraId="399CFF9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unchecked ambition lead to personal and relational consequences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ambitions align with ethical and moral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ambition sometimes cause us to overlook the impact of our actions on others? </w:t>
      </w:r>
    </w:p>
    <w:p w14:paraId="57059480"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Influence</w:t>
      </w:r>
    </w:p>
    <w:p w14:paraId="0C1ED42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Absalom's ability to win the hearts of the people of Israel demonstrates the power of influence. He "stole the hearts of the men of Israel" (2 Samuel 15:6) through charm and deceit. This serves as a cautionary tale about the responsibility that comes with influence. We are called to use our influence to uplift and encourage others, reflecting the love and truth of Christ.</w:t>
      </w:r>
    </w:p>
    <w:p w14:paraId="15BCE9D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use your influence to positively impact your community like Absalom did with the Israelites?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Absalom's charm and promises swayed the people's loyalty from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Absalom's tactics to ensure your influence is used ethically? </w:t>
      </w:r>
    </w:p>
    <w:p w14:paraId="1EFA895A"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2F5808"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2A2C82A9" w14:textId="77777777" w:rsidR="003566CE" w:rsidRDefault="003566CE" w:rsidP="003566CE">
      <w:pPr>
        <w:spacing w:line="247" w:lineRule="auto"/>
        <w:rPr>
          <w:rFonts w:eastAsia="Times New Roman"/>
          <w:b/>
          <w:bCs/>
          <w:kern w:val="0"/>
          <w:sz w:val="21"/>
          <w:szCs w:val="21"/>
        </w:rPr>
      </w:pPr>
    </w:p>
    <w:p w14:paraId="0B633CD1" w14:textId="085118AE"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Importance of Loyalty</w:t>
      </w:r>
    </w:p>
    <w:p w14:paraId="7920C66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David's loyal followers, like </w:t>
      </w:r>
      <w:proofErr w:type="spellStart"/>
      <w:r w:rsidRPr="00F6333B">
        <w:rPr>
          <w:rFonts w:eastAsia="Times New Roman"/>
          <w:kern w:val="0"/>
          <w:sz w:val="21"/>
          <w:szCs w:val="21"/>
        </w:rPr>
        <w:t>Ittai</w:t>
      </w:r>
      <w:proofErr w:type="spellEnd"/>
      <w:r w:rsidRPr="00F6333B">
        <w:rPr>
          <w:rFonts w:eastAsia="Times New Roman"/>
          <w:kern w:val="0"/>
          <w:sz w:val="21"/>
          <w:szCs w:val="21"/>
        </w:rPr>
        <w:t xml:space="preserve"> the Gittite, exemplify steadfast loyalty. Despite the uncertainty, </w:t>
      </w:r>
      <w:proofErr w:type="spellStart"/>
      <w:r w:rsidRPr="00F6333B">
        <w:rPr>
          <w:rFonts w:eastAsia="Times New Roman"/>
          <w:kern w:val="0"/>
          <w:sz w:val="21"/>
          <w:szCs w:val="21"/>
        </w:rPr>
        <w:t>Ittai</w:t>
      </w:r>
      <w:proofErr w:type="spellEnd"/>
      <w:r w:rsidRPr="00F6333B">
        <w:rPr>
          <w:rFonts w:eastAsia="Times New Roman"/>
          <w:kern w:val="0"/>
          <w:sz w:val="21"/>
          <w:szCs w:val="21"/>
        </w:rPr>
        <w:t xml:space="preserve"> declared, "Wherever my lord the king may be, whether in death or life, there will your servant be" (2 Samuel 15:21). This loyalty mirrors our call to remain faithful to God, trusting in His plan even when circumstances are challenging.</w:t>
      </w:r>
    </w:p>
    <w:p w14:paraId="7967A11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loyalty in challenging situations like David's followers did during Absalom's rebellion?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is crucial in maintaining strong relationships and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to ensure your loyalty remains steadfast when faced with personal or external pressures? </w:t>
      </w:r>
    </w:p>
    <w:p w14:paraId="179C33E5"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Prayer in Crisis</w:t>
      </w:r>
    </w:p>
    <w:p w14:paraId="5E7F9CC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response to Absalom's rebellion was to turn to God in prayer. He said, "O LORD, I pray, turn the counsel of Ahithophel into foolishness" (2 Samuel 15:31). In times of crisis, prayer is our lifeline, connecting us to the One who holds all wisdom and power. Let us remember to seek God's guidance and strength through prayer in every situation.</w:t>
      </w:r>
    </w:p>
    <w:p w14:paraId="60AD534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prayer guide your decisions during a personal crisis, as seen in 2 Samuel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was crucial for David when facing Absalom's rebellion?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reliance on prayer to handle betrayal and uncertainty? </w:t>
      </w:r>
    </w:p>
    <w:p w14:paraId="162FE145"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ED22F2"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7DD62F9E" w14:textId="77777777" w:rsidR="003566CE" w:rsidRDefault="003566CE" w:rsidP="003566CE">
      <w:pPr>
        <w:spacing w:line="247" w:lineRule="auto"/>
        <w:rPr>
          <w:rFonts w:eastAsia="Times New Roman"/>
          <w:b/>
          <w:bCs/>
          <w:kern w:val="0"/>
          <w:sz w:val="21"/>
          <w:szCs w:val="21"/>
        </w:rPr>
      </w:pPr>
    </w:p>
    <w:p w14:paraId="7461C434" w14:textId="5E6257FB"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Value of Wise Counsel</w:t>
      </w:r>
    </w:p>
    <w:p w14:paraId="65B0FC2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David's strategic decision to send </w:t>
      </w:r>
      <w:proofErr w:type="spellStart"/>
      <w:r w:rsidRPr="00F6333B">
        <w:rPr>
          <w:rFonts w:eastAsia="Times New Roman"/>
          <w:kern w:val="0"/>
          <w:sz w:val="21"/>
          <w:szCs w:val="21"/>
        </w:rPr>
        <w:t>Hushai</w:t>
      </w:r>
      <w:proofErr w:type="spellEnd"/>
      <w:r w:rsidRPr="00F6333B">
        <w:rPr>
          <w:rFonts w:eastAsia="Times New Roman"/>
          <w:kern w:val="0"/>
          <w:sz w:val="21"/>
          <w:szCs w:val="21"/>
        </w:rPr>
        <w:t xml:space="preserve"> back to Jerusalem to counter Ahithophel's advice highlights the value of wise counsel. "Plans fail for lack of counsel, but with many advisers they succeed" (Proverbs 15:22). Surrounding ourselves with godly advisors can help us navigate life's challenges with wisdom and discernment.</w:t>
      </w:r>
    </w:p>
    <w:p w14:paraId="7FC9EC98" w14:textId="77777777" w:rsidR="003566CE" w:rsidRDefault="003566CE" w:rsidP="003566CE">
      <w:pPr>
        <w:spacing w:line="247" w:lineRule="auto"/>
      </w:pPr>
      <w:r w:rsidRPr="00F6333B">
        <w:rPr>
          <w:rFonts w:eastAsia="Times New Roman"/>
          <w:kern w:val="0"/>
          <w:sz w:val="21"/>
          <w:szCs w:val="21"/>
        </w:rPr>
        <w:t>1. How can you discern wise counsel from misleading advice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multiple perspectives is valuable when making important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 are open to receiving wise counsel from others?</w:t>
      </w:r>
    </w:p>
    <w:p w14:paraId="584F6CFB" w14:textId="0193023F"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Cost of Betrayal</w:t>
      </w:r>
    </w:p>
    <w:p w14:paraId="7A14BF2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Ahithophel's betrayal of David is a stark reminder of the pain and consequences of betrayal. It echoes the betrayal of Jesus by Judas, reminding us of the human capacity for treachery. Yet, it also points us to the ultimate act of forgiveness and redemption found in Christ, who calls us to forgive as we have been forgiven.</w:t>
      </w:r>
    </w:p>
    <w:p w14:paraId="08F669E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guard against betrayal in your personal relationships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David's response to Absalom's betrayal?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betrayal often come from those closest to us, and how can we heal from it? </w:t>
      </w:r>
    </w:p>
    <w:p w14:paraId="45246FA9"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75DA5C"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0BC3C4C6" w14:textId="77777777" w:rsidR="003566CE" w:rsidRDefault="003566CE" w:rsidP="003566CE">
      <w:pPr>
        <w:spacing w:line="247" w:lineRule="auto"/>
        <w:rPr>
          <w:rFonts w:eastAsia="Times New Roman"/>
          <w:b/>
          <w:bCs/>
          <w:kern w:val="0"/>
          <w:sz w:val="21"/>
          <w:szCs w:val="21"/>
        </w:rPr>
      </w:pPr>
    </w:p>
    <w:p w14:paraId="70498CDF" w14:textId="6446D0C3"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Strength in Unity</w:t>
      </w:r>
    </w:p>
    <w:p w14:paraId="50AE2B9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supporters, though few, were united in their loyalty and purpose. This unity provided strength in the face of adversity. "Though one may be overpowered, two can defend themselves. A cord of three strands is not quickly broken" (Ecclesiastes 4:12). In our communities and churches, unity in Christ is our strength.</w:t>
      </w:r>
    </w:p>
    <w:p w14:paraId="44CA2A8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unity within a community strengthen its response to challenges, as seen in 2 Samuel 15?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David's followers during Absalom's rebellion?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your own community when facing adversity? </w:t>
      </w:r>
    </w:p>
    <w:p w14:paraId="1ACE3026"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Spiritual Warfare</w:t>
      </w:r>
    </w:p>
    <w:p w14:paraId="7319D0A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Absalom's rebellion is a reminder of the spiritual battles we face. "For our struggle is not against flesh and blood, but against the rulers, against the authorities, against the powers of this dark world" (Ephesians 6:12). We must equip ourselves with the armor of God, standing firm in faith and truth.</w:t>
      </w:r>
    </w:p>
    <w:p w14:paraId="4065C4D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recognize and respond to spiritual manipulation like Absalom's tactics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can you use to maintain faith when facing betrayal or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spiritual warfare often involves personal relationships and trust? </w:t>
      </w:r>
    </w:p>
    <w:p w14:paraId="4681F1BE"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1EE9A5"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3462E885" w14:textId="77777777" w:rsidR="003566CE" w:rsidRDefault="003566CE" w:rsidP="003566CE">
      <w:pPr>
        <w:spacing w:line="247" w:lineRule="auto"/>
        <w:rPr>
          <w:rFonts w:eastAsia="Times New Roman"/>
          <w:b/>
          <w:bCs/>
          <w:kern w:val="0"/>
          <w:sz w:val="21"/>
          <w:szCs w:val="21"/>
        </w:rPr>
      </w:pPr>
    </w:p>
    <w:p w14:paraId="1B3D8530" w14:textId="5AF64286"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Sovereignty of God</w:t>
      </w:r>
    </w:p>
    <w:p w14:paraId="222B397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Despite the chaos, God's sovereignty is evident throughout the chapter. David's trust in God's plan, even when fleeing Jerusalem, reflects a deep faith in God's ultimate control. "The LORD has established His throne in heaven, and His kingdom rules over all" (Psalm 103:19). Trusting in God's sovereignty brings peace amidst uncertainty.</w:t>
      </w:r>
    </w:p>
    <w:p w14:paraId="6F473D9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trust God's sovereignty when facing betrayal or personal challenges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in difficult situations from David's response to Absalom's rebellion?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sovereignty help you make decisions during times of uncertainty or crisis? </w:t>
      </w:r>
    </w:p>
    <w:p w14:paraId="1B131477"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4604D2B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Finally, 2 Samuel 15 points us to the hope of redemption. Despite human failings and rebellion, God's redemptive plan unfolds through David's lineage, leading to the birth of Jesus Christ. This chapter reminds us that no matter how dire the situation, God's plan for redemption and salvation through Christ remains steadfast and true.</w:t>
      </w:r>
    </w:p>
    <w:p w14:paraId="42140314"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find hope in God's plan during times of betrayal, like David experienced with Absalom?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redemption from David's response to Absalom's rebellion?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redemption matter when facing personal challenges or conflicts?</w:t>
      </w:r>
      <w:r w:rsidRPr="001B37DC">
        <w:br w:type="page"/>
      </w:r>
    </w:p>
    <w:p w14:paraId="14C6FF3E"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16 Teaching Points and Bible Study Questions</w:t>
      </w:r>
    </w:p>
    <w:p w14:paraId="313AB35C" w14:textId="517F07FD"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Consequences of Sin Are Real</w:t>
      </w:r>
    </w:p>
    <w:p w14:paraId="33FF8EF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16, we see the ripple effects of King David's past sins. As Absalom rebels, David faces the consequences of his actions with Bathsheba and Uriah. This chapter reminds us that while God forgives, the earthly consequences of sin can still unfold. As it is written, "Do not be deceived: God is not mocked. Whatever a man sows, he will reap in return" (Galatians 6:7). It's a call to live righteously and seek God's guidance in all we do.</w:t>
      </w:r>
    </w:p>
    <w:p w14:paraId="6E1D4D1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recognizing the consequences of sin in 2 Samuel 16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avoid the pitfalls of sin seen in David's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sin's consequences is crucial for personal growth and relationships? </w:t>
      </w:r>
    </w:p>
    <w:p w14:paraId="75232246"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in the Face of Adversity</w:t>
      </w:r>
    </w:p>
    <w:p w14:paraId="5FE6DD2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response to Shimei's cursing is a lesson in humility. Instead of retaliating, David accepts the possibility that God has allowed this for a reason. "Let him curse, for the LORD has told him so" (2 Samuel 16:10). This teaches us to trust in God's sovereignty and remain humble, even when faced with unjust criticism or hardship.</w:t>
      </w:r>
    </w:p>
    <w:p w14:paraId="36BFEA0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maintain humility when falsely accused or insulted, as David was by Shimei?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respond humbly to adversity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humility is important when facing challenges or opposition? </w:t>
      </w:r>
    </w:p>
    <w:p w14:paraId="0362AE34"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14E422"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3B540B0F" w14:textId="77777777" w:rsidR="003566CE" w:rsidRDefault="003566CE" w:rsidP="003566CE">
      <w:pPr>
        <w:spacing w:line="247" w:lineRule="auto"/>
        <w:rPr>
          <w:rFonts w:eastAsia="Times New Roman"/>
          <w:b/>
          <w:bCs/>
          <w:kern w:val="0"/>
          <w:sz w:val="21"/>
          <w:szCs w:val="21"/>
        </w:rPr>
      </w:pPr>
    </w:p>
    <w:p w14:paraId="7B81F0D8" w14:textId="6F80CD62"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Power of Forgiveness</w:t>
      </w:r>
    </w:p>
    <w:p w14:paraId="43019AA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restraint towards Shimei is a powerful example of forgiveness. By choosing not to retaliate, David demonstrates a heart aligned with God's mercy. "Blessed are the merciful, for they will be shown mercy" (Matthew 5:7). Forgiveness frees us from bitterness and aligns us with God's will.</w:t>
      </w:r>
    </w:p>
    <w:p w14:paraId="2F97198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practice forgiveness when faced with betrayal, as David did with Shimei's cursing?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powerful in transforming relationships, even when wronged like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response to Shimei about letting go of grudges? </w:t>
      </w:r>
    </w:p>
    <w:p w14:paraId="52BB9C4C"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Wise Counsel</w:t>
      </w:r>
    </w:p>
    <w:p w14:paraId="0267EF4C" w14:textId="77777777" w:rsidR="003566CE" w:rsidRPr="00F6333B" w:rsidRDefault="003566CE" w:rsidP="003566CE">
      <w:pPr>
        <w:spacing w:line="247" w:lineRule="auto"/>
        <w:rPr>
          <w:rFonts w:eastAsia="Times New Roman"/>
          <w:kern w:val="0"/>
          <w:sz w:val="21"/>
          <w:szCs w:val="21"/>
        </w:rPr>
      </w:pPr>
      <w:proofErr w:type="spellStart"/>
      <w:r w:rsidRPr="00F6333B">
        <w:rPr>
          <w:rFonts w:eastAsia="Times New Roman"/>
          <w:kern w:val="0"/>
          <w:sz w:val="21"/>
          <w:szCs w:val="21"/>
        </w:rPr>
        <w:t>Hushai's</w:t>
      </w:r>
      <w:proofErr w:type="spellEnd"/>
      <w:r w:rsidRPr="00F6333B">
        <w:rPr>
          <w:rFonts w:eastAsia="Times New Roman"/>
          <w:kern w:val="0"/>
          <w:sz w:val="21"/>
          <w:szCs w:val="21"/>
        </w:rPr>
        <w:t xml:space="preserve"> role as David's spy in Absalom's court highlights the value of wise counsel. David's strategic use of </w:t>
      </w:r>
      <w:proofErr w:type="spellStart"/>
      <w:r w:rsidRPr="00F6333B">
        <w:rPr>
          <w:rFonts w:eastAsia="Times New Roman"/>
          <w:kern w:val="0"/>
          <w:sz w:val="21"/>
          <w:szCs w:val="21"/>
        </w:rPr>
        <w:t>Hushai</w:t>
      </w:r>
      <w:proofErr w:type="spellEnd"/>
      <w:r w:rsidRPr="00F6333B">
        <w:rPr>
          <w:rFonts w:eastAsia="Times New Roman"/>
          <w:kern w:val="0"/>
          <w:sz w:val="21"/>
          <w:szCs w:val="21"/>
        </w:rPr>
        <w:t xml:space="preserve"> shows the importance of surrounding ourselves with godly advisors. "Plans fail for lack of counsel, but with many advisers they succeed" (Proverbs 15:22). Seek wisdom from those who walk closely with the Lord.</w:t>
      </w:r>
    </w:p>
    <w:p w14:paraId="6853E85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discern wise counsel from misleading advice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wise counsel is crucial when facing personal conflicts or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surround yourself with trustworthy advisors in your life? </w:t>
      </w:r>
    </w:p>
    <w:p w14:paraId="018E35C5"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C5F23CA"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668EB911" w14:textId="77777777" w:rsidR="003566CE" w:rsidRDefault="003566CE" w:rsidP="003566CE">
      <w:pPr>
        <w:spacing w:line="247" w:lineRule="auto"/>
        <w:rPr>
          <w:rFonts w:eastAsia="Times New Roman"/>
          <w:b/>
          <w:bCs/>
          <w:kern w:val="0"/>
          <w:sz w:val="21"/>
          <w:szCs w:val="21"/>
        </w:rPr>
      </w:pPr>
    </w:p>
    <w:p w14:paraId="760602A3" w14:textId="68ECFC0F"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Trust in God's Plan</w:t>
      </w:r>
    </w:p>
    <w:p w14:paraId="5FA029A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Despite the chaos, David trusts in God's ultimate plan. He doesn't know how things will unfold, but he places his faith in God's hands. "Commit your way to the LORD; trust in Him, and He will do it" (Psalm 37:5). This encourages us to trust God, even when the path seems uncertain.</w:t>
      </w:r>
    </w:p>
    <w:p w14:paraId="53681F87" w14:textId="77777777" w:rsidR="003566CE" w:rsidRDefault="003566CE" w:rsidP="003566CE">
      <w:pPr>
        <w:spacing w:line="247" w:lineRule="auto"/>
      </w:pPr>
      <w:r w:rsidRPr="00F6333B">
        <w:rPr>
          <w:rFonts w:eastAsia="Times New Roman"/>
          <w:kern w:val="0"/>
          <w:sz w:val="21"/>
          <w:szCs w:val="21"/>
        </w:rPr>
        <w:t>1. How can you trust God's plan when facing betrayal or adversity like David did with Absalom?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purpose during challenging times, as David experienced?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faith in God's plan matter when others, like Shimei, criticize or oppose you?</w:t>
      </w:r>
    </w:p>
    <w:p w14:paraId="13C5C77B" w14:textId="62C8FB93"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Pride</w:t>
      </w:r>
    </w:p>
    <w:p w14:paraId="258268A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Absalom's rebellion is fueled by pride and ambition. His actions serve as a cautionary tale about the dangers of letting pride take root in our hearts. "Pride goes before destruction, and a haughty spirit before a fall" (Proverbs 16:18). We must guard our hearts and remain humble before God.</w:t>
      </w:r>
    </w:p>
    <w:p w14:paraId="16F6175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pride lead to destructive decisions, as seen in Absalom's actions in 2 Samuel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recognize and address pride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pride often blind us to wise counsel, and how can we remain open to advice? </w:t>
      </w:r>
    </w:p>
    <w:p w14:paraId="5AE5753F"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5BE2297"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4AEE1DCF" w14:textId="77777777" w:rsidR="003566CE" w:rsidRDefault="003566CE" w:rsidP="003566CE">
      <w:pPr>
        <w:spacing w:line="247" w:lineRule="auto"/>
        <w:rPr>
          <w:rFonts w:eastAsia="Times New Roman"/>
          <w:b/>
          <w:bCs/>
          <w:kern w:val="0"/>
          <w:sz w:val="21"/>
          <w:szCs w:val="21"/>
        </w:rPr>
      </w:pPr>
    </w:p>
    <w:p w14:paraId="79E9B59F" w14:textId="7A41D750"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God's Sovereignty in All Circumstances</w:t>
      </w:r>
    </w:p>
    <w:p w14:paraId="15E9993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Throughout the chapter, God's hand is evident, even in the midst of turmoil. David's journey reminds us that God is sovereign over every situation. "The LORD has established His throne in heaven, and His kingdom rules over all" (Psalm 103:19). Trust in His control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perfect timing.</w:t>
      </w:r>
    </w:p>
    <w:p w14:paraId="3DA8720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trust God's sovereignty when facing betrayal or false accusations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in difficult situations from David's response to Shimei?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sovereignty help you respond to unexpected challenges with faith and patience? </w:t>
      </w:r>
    </w:p>
    <w:p w14:paraId="022B7194"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Repentance</w:t>
      </w:r>
    </w:p>
    <w:p w14:paraId="57B0F7F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life is marked by repentance, a key theme in his relationship with God. His willingness to acknowledge his sins and seek God's forgiveness is a model for us. "If we confess our sins, He is faithful and just to forgive us our sins and to cleanse us from all unrighteousness" (1 John 1:9). Repentance restores our fellowship with God.</w:t>
      </w:r>
    </w:p>
    <w:p w14:paraId="3B26416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David's response to Shimei's cursing inform your approach to seeking forgiveness and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in restoring relationships, as seen in David's interactions in 2 Samuel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humility in adversity about the importance of repentance in your life? </w:t>
      </w:r>
    </w:p>
    <w:p w14:paraId="41C94A0B"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C40BBA"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1884753A" w14:textId="77777777" w:rsidR="003566CE" w:rsidRDefault="003566CE" w:rsidP="003566CE">
      <w:pPr>
        <w:spacing w:line="247" w:lineRule="auto"/>
        <w:rPr>
          <w:rFonts w:eastAsia="Times New Roman"/>
          <w:b/>
          <w:bCs/>
          <w:kern w:val="0"/>
          <w:sz w:val="21"/>
          <w:szCs w:val="21"/>
        </w:rPr>
      </w:pPr>
    </w:p>
    <w:p w14:paraId="45A73E58" w14:textId="4C028A67"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Value of Loyalty</w:t>
      </w:r>
    </w:p>
    <w:p w14:paraId="3C0F8578" w14:textId="77777777" w:rsidR="003566CE" w:rsidRPr="00F6333B" w:rsidRDefault="003566CE" w:rsidP="003566CE">
      <w:pPr>
        <w:spacing w:line="247" w:lineRule="auto"/>
        <w:rPr>
          <w:rFonts w:eastAsia="Times New Roman"/>
          <w:kern w:val="0"/>
          <w:sz w:val="21"/>
          <w:szCs w:val="21"/>
        </w:rPr>
      </w:pPr>
      <w:proofErr w:type="spellStart"/>
      <w:r w:rsidRPr="00F6333B">
        <w:rPr>
          <w:rFonts w:eastAsia="Times New Roman"/>
          <w:kern w:val="0"/>
          <w:sz w:val="21"/>
          <w:szCs w:val="21"/>
        </w:rPr>
        <w:t>Ittai</w:t>
      </w:r>
      <w:proofErr w:type="spellEnd"/>
      <w:r w:rsidRPr="00F6333B">
        <w:rPr>
          <w:rFonts w:eastAsia="Times New Roman"/>
          <w:kern w:val="0"/>
          <w:sz w:val="21"/>
          <w:szCs w:val="21"/>
        </w:rPr>
        <w:t xml:space="preserve"> the Gittite's loyalty to David is a testament to the power of steadfast friendship. Despite the risks, </w:t>
      </w:r>
      <w:proofErr w:type="spellStart"/>
      <w:r w:rsidRPr="00F6333B">
        <w:rPr>
          <w:rFonts w:eastAsia="Times New Roman"/>
          <w:kern w:val="0"/>
          <w:sz w:val="21"/>
          <w:szCs w:val="21"/>
        </w:rPr>
        <w:t>Ittai</w:t>
      </w:r>
      <w:proofErr w:type="spellEnd"/>
      <w:r w:rsidRPr="00F6333B">
        <w:rPr>
          <w:rFonts w:eastAsia="Times New Roman"/>
          <w:kern w:val="0"/>
          <w:sz w:val="21"/>
          <w:szCs w:val="21"/>
        </w:rPr>
        <w:t xml:space="preserve"> chooses to stand by David. "A friend loves at all times, and a brother is born for adversity" (Proverbs 17:17). True loyalty reflects God's unwavering love for us.</w:t>
      </w:r>
    </w:p>
    <w:p w14:paraId="3A801BB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loyalty in challenging situations like David faced in 2 Samuel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is important in maintaining strong relationships, as seen in David's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loyalty from the actions of David's followers in 2 Samuel 16? </w:t>
      </w:r>
    </w:p>
    <w:p w14:paraId="5FB4347D"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Endures</w:t>
      </w:r>
    </w:p>
    <w:p w14:paraId="1F4E86A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Even in exile, David experiences God's faithfulness. This chapter reassures us that God's promises are steadfast, regardless of our circumstances. "For the word of the LORD is upright, and all His work is trustworthy" (Psalm 33:4). Lean on His faithfulness, knowing He will never forsake you.</w:t>
      </w:r>
    </w:p>
    <w:p w14:paraId="2290E6C6"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trust in God's faithfulness when facing betrayal or adversity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remains constant despite human failures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response to Shimei's cursing about enduring faith in God's promises?</w:t>
      </w:r>
      <w:r w:rsidRPr="001B37DC">
        <w:br w:type="page"/>
      </w:r>
    </w:p>
    <w:p w14:paraId="2BF20A8E"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17 Teaching Points and Bible Study Questions</w:t>
      </w:r>
    </w:p>
    <w:p w14:paraId="7F8BAE24" w14:textId="2C91E373"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Power of Wise Counsel</w:t>
      </w:r>
    </w:p>
    <w:p w14:paraId="2CA4A30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In 2 Samuel 17, we see the importance of seeking wise counsel through the contrasting advice given to Absalom by Ahithophel and </w:t>
      </w:r>
      <w:proofErr w:type="spellStart"/>
      <w:r w:rsidRPr="00F6333B">
        <w:rPr>
          <w:rFonts w:eastAsia="Times New Roman"/>
          <w:kern w:val="0"/>
          <w:sz w:val="21"/>
          <w:szCs w:val="21"/>
        </w:rPr>
        <w:t>Hushai</w:t>
      </w:r>
      <w:proofErr w:type="spellEnd"/>
      <w:r w:rsidRPr="00F6333B">
        <w:rPr>
          <w:rFonts w:eastAsia="Times New Roman"/>
          <w:kern w:val="0"/>
          <w:sz w:val="21"/>
          <w:szCs w:val="21"/>
        </w:rPr>
        <w:t xml:space="preserve">. Ahithophel's counsel was like "one who inquires of God" (2 Samuel 16:23), yet Absalom chose to follow </w:t>
      </w:r>
      <w:proofErr w:type="spellStart"/>
      <w:r w:rsidRPr="00F6333B">
        <w:rPr>
          <w:rFonts w:eastAsia="Times New Roman"/>
          <w:kern w:val="0"/>
          <w:sz w:val="21"/>
          <w:szCs w:val="21"/>
        </w:rPr>
        <w:t>Hushai's</w:t>
      </w:r>
      <w:proofErr w:type="spellEnd"/>
      <w:r w:rsidRPr="00F6333B">
        <w:rPr>
          <w:rFonts w:eastAsia="Times New Roman"/>
          <w:kern w:val="0"/>
          <w:sz w:val="21"/>
          <w:szCs w:val="21"/>
        </w:rPr>
        <w:t xml:space="preserve"> advice, which ultimately led to his downfall. This teaches us to discern and value godly wisdom in our decision-making processes.</w:t>
      </w:r>
    </w:p>
    <w:p w14:paraId="430DFDA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1. How can you discern wise counsel in your life like David did with </w:t>
      </w:r>
      <w:proofErr w:type="spellStart"/>
      <w:r w:rsidRPr="00F6333B">
        <w:rPr>
          <w:rFonts w:eastAsia="Times New Roman"/>
          <w:kern w:val="0"/>
          <w:sz w:val="21"/>
          <w:szCs w:val="21"/>
        </w:rPr>
        <w:t>Hushai's</w:t>
      </w:r>
      <w:proofErr w:type="spellEnd"/>
      <w:r w:rsidRPr="00F6333B">
        <w:rPr>
          <w:rFonts w:eastAsia="Times New Roman"/>
          <w:kern w:val="0"/>
          <w:sz w:val="21"/>
          <w:szCs w:val="21"/>
        </w:rPr>
        <w:t xml:space="preserve"> advice?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multiple perspectives is important when making significant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open to receiving wise counsel from others? </w:t>
      </w:r>
    </w:p>
    <w:p w14:paraId="0AC8FAE3"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in Human Affairs</w:t>
      </w:r>
    </w:p>
    <w:p w14:paraId="5B4D9CA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The unfolding events in this chapter remind us that God is in control, even when human plans seem to dominate. </w:t>
      </w:r>
      <w:proofErr w:type="spellStart"/>
      <w:r w:rsidRPr="00F6333B">
        <w:rPr>
          <w:rFonts w:eastAsia="Times New Roman"/>
          <w:kern w:val="0"/>
          <w:sz w:val="21"/>
          <w:szCs w:val="21"/>
        </w:rPr>
        <w:t>Hushai's</w:t>
      </w:r>
      <w:proofErr w:type="spellEnd"/>
      <w:r w:rsidRPr="00F6333B">
        <w:rPr>
          <w:rFonts w:eastAsia="Times New Roman"/>
          <w:kern w:val="0"/>
          <w:sz w:val="21"/>
          <w:szCs w:val="21"/>
        </w:rPr>
        <w:t xml:space="preserve"> successful persuasion of Absalom was part of God's plan to "bring disaster upon Absalom" (2 Samuel 17:14). This reassures us that God's purposes will prevail, no matter the circumstances.</w:t>
      </w:r>
    </w:p>
    <w:p w14:paraId="4B8053E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trust God's sovereignty when human plans seem to dominate your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human schemes to unfold before intervening in His own way?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God's control when facing unexpected outcomes in your personal plans? </w:t>
      </w:r>
    </w:p>
    <w:p w14:paraId="7A9A8EDB"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B75B9D"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5D9DE8AF" w14:textId="77777777" w:rsidR="003566CE" w:rsidRDefault="003566CE" w:rsidP="003566CE">
      <w:pPr>
        <w:spacing w:line="247" w:lineRule="auto"/>
        <w:rPr>
          <w:rFonts w:eastAsia="Times New Roman"/>
          <w:b/>
          <w:bCs/>
          <w:kern w:val="0"/>
          <w:sz w:val="21"/>
          <w:szCs w:val="21"/>
        </w:rPr>
      </w:pPr>
    </w:p>
    <w:p w14:paraId="151F30C4" w14:textId="59423FFE"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Consequences of Pride</w:t>
      </w:r>
    </w:p>
    <w:p w14:paraId="689E87F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Absalom's rebellion against his father, King David, was fueled by pride and ambition. His refusal to heed wise counsel and his reliance on his own understanding led to his eventual demise. Proverbs 16:18 reminds us, "Pride goes before destruction, and a haughty spirit before a fall". Let this be a lesson to remain humble and seek God's guidance.</w:t>
      </w:r>
    </w:p>
    <w:p w14:paraId="24D435B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recognizing pride in your life prevent negative consequences in your relationships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downfall, and how can humility be a safeguard?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pride doesn't cloud your judgment in critical situations? </w:t>
      </w:r>
    </w:p>
    <w:p w14:paraId="7C1CFBBA"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Loyalty</w:t>
      </w:r>
    </w:p>
    <w:p w14:paraId="7EF1F764" w14:textId="77777777" w:rsidR="003566CE" w:rsidRPr="00F6333B" w:rsidRDefault="003566CE" w:rsidP="003566CE">
      <w:pPr>
        <w:spacing w:line="247" w:lineRule="auto"/>
        <w:rPr>
          <w:rFonts w:eastAsia="Times New Roman"/>
          <w:kern w:val="0"/>
          <w:sz w:val="21"/>
          <w:szCs w:val="21"/>
        </w:rPr>
      </w:pPr>
      <w:proofErr w:type="spellStart"/>
      <w:r w:rsidRPr="00F6333B">
        <w:rPr>
          <w:rFonts w:eastAsia="Times New Roman"/>
          <w:kern w:val="0"/>
          <w:sz w:val="21"/>
          <w:szCs w:val="21"/>
        </w:rPr>
        <w:t>Hushai's</w:t>
      </w:r>
      <w:proofErr w:type="spellEnd"/>
      <w:r w:rsidRPr="00F6333B">
        <w:rPr>
          <w:rFonts w:eastAsia="Times New Roman"/>
          <w:kern w:val="0"/>
          <w:sz w:val="21"/>
          <w:szCs w:val="21"/>
        </w:rPr>
        <w:t xml:space="preserve"> loyalty to David is a testament to the value of steadfastness and faithfulness. Despite the risk, </w:t>
      </w:r>
      <w:proofErr w:type="spellStart"/>
      <w:r w:rsidRPr="00F6333B">
        <w:rPr>
          <w:rFonts w:eastAsia="Times New Roman"/>
          <w:kern w:val="0"/>
          <w:sz w:val="21"/>
          <w:szCs w:val="21"/>
        </w:rPr>
        <w:t>Hushai</w:t>
      </w:r>
      <w:proofErr w:type="spellEnd"/>
      <w:r w:rsidRPr="00F6333B">
        <w:rPr>
          <w:rFonts w:eastAsia="Times New Roman"/>
          <w:kern w:val="0"/>
          <w:sz w:val="21"/>
          <w:szCs w:val="21"/>
        </w:rPr>
        <w:t xml:space="preserve"> remained true to David, ultimately aiding in the preservation of his kingdom. This encourages us to be loyal to our commitments and to those whom God has placed in our lives.</w:t>
      </w:r>
    </w:p>
    <w:p w14:paraId="23ACBC0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1. How can you demonstrate loyalty in challenging situations like </w:t>
      </w:r>
      <w:proofErr w:type="spellStart"/>
      <w:r w:rsidRPr="00F6333B">
        <w:rPr>
          <w:rFonts w:eastAsia="Times New Roman"/>
          <w:kern w:val="0"/>
          <w:sz w:val="21"/>
          <w:szCs w:val="21"/>
        </w:rPr>
        <w:t>Hushai</w:t>
      </w:r>
      <w:proofErr w:type="spellEnd"/>
      <w:r w:rsidRPr="00F6333B">
        <w:rPr>
          <w:rFonts w:eastAsia="Times New Roman"/>
          <w:kern w:val="0"/>
          <w:sz w:val="21"/>
          <w:szCs w:val="21"/>
        </w:rPr>
        <w:t xml:space="preserve"> did with David?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is crucial in maintaining strong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w:t>
      </w:r>
      <w:proofErr w:type="spellStart"/>
      <w:r w:rsidRPr="00F6333B">
        <w:rPr>
          <w:rFonts w:eastAsia="Times New Roman"/>
          <w:kern w:val="0"/>
          <w:sz w:val="21"/>
          <w:szCs w:val="21"/>
        </w:rPr>
        <w:t>Hushai's</w:t>
      </w:r>
      <w:proofErr w:type="spellEnd"/>
      <w:r w:rsidRPr="00F6333B">
        <w:rPr>
          <w:rFonts w:eastAsia="Times New Roman"/>
          <w:kern w:val="0"/>
          <w:sz w:val="21"/>
          <w:szCs w:val="21"/>
        </w:rPr>
        <w:t xml:space="preserve"> loyalty to apply in your own friendships? </w:t>
      </w:r>
    </w:p>
    <w:p w14:paraId="76043968"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050629"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20C8D912" w14:textId="77777777" w:rsidR="003566CE" w:rsidRDefault="003566CE" w:rsidP="003566CE">
      <w:pPr>
        <w:spacing w:line="247" w:lineRule="auto"/>
        <w:rPr>
          <w:rFonts w:eastAsia="Times New Roman"/>
          <w:b/>
          <w:bCs/>
          <w:kern w:val="0"/>
          <w:sz w:val="21"/>
          <w:szCs w:val="21"/>
        </w:rPr>
      </w:pPr>
    </w:p>
    <w:p w14:paraId="34B62665" w14:textId="44CA526C"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Role of Divine Intervention</w:t>
      </w:r>
    </w:p>
    <w:p w14:paraId="4AEBBFF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God's intervention is evident when He thwarts Ahithophel's counsel, which was considered infallible. "For the LORD had determined to frustrate the good counsel of Ahithophel" (2 Samuel 17:14). This highlights that God can intervene in our lives in unexpected ways to fulfill His divine purposes.</w:t>
      </w:r>
    </w:p>
    <w:p w14:paraId="775893BA" w14:textId="77777777" w:rsidR="003566CE" w:rsidRDefault="003566CE" w:rsidP="003566CE">
      <w:pPr>
        <w:spacing w:line="247" w:lineRule="auto"/>
      </w:pPr>
      <w:r w:rsidRPr="00F6333B">
        <w:rPr>
          <w:rFonts w:eastAsia="Times New Roman"/>
          <w:kern w:val="0"/>
          <w:sz w:val="21"/>
          <w:szCs w:val="21"/>
        </w:rPr>
        <w:t>1. How can you recognize divine intervention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intervention sometimes alters our plans for a greater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divine intervention to trust more in uncertain situations?</w:t>
      </w:r>
    </w:p>
    <w:p w14:paraId="442CA712" w14:textId="43824331"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Strategic Planning</w:t>
      </w:r>
    </w:p>
    <w:p w14:paraId="001243A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strategic planning and quick thinking were crucial in evading Absalom's forces. He sent messengers to warn him of Absalom's plans, demonstrating the importance of being prepared and proactive. This teaches us to be diligent and thoughtful in our endeavors, trusting God to guide our steps.</w:t>
      </w:r>
    </w:p>
    <w:p w14:paraId="57BAC0B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1. How can </w:t>
      </w:r>
      <w:proofErr w:type="gramStart"/>
      <w:r w:rsidRPr="00F6333B">
        <w:rPr>
          <w:rFonts w:eastAsia="Times New Roman"/>
          <w:kern w:val="0"/>
          <w:sz w:val="21"/>
          <w:szCs w:val="21"/>
        </w:rPr>
        <w:t>strategic</w:t>
      </w:r>
      <w:proofErr w:type="gramEnd"/>
      <w:r w:rsidRPr="00F6333B">
        <w:rPr>
          <w:rFonts w:eastAsia="Times New Roman"/>
          <w:kern w:val="0"/>
          <w:sz w:val="21"/>
          <w:szCs w:val="21"/>
        </w:rPr>
        <w:t xml:space="preserve"> planning in your life mirror the counsel given to Absalom and David in 2 Samuel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strategic planning is crucial in achieving goals, as seen in 2 Samuel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response to Ahithophel's advice about the importance of wise counsel? </w:t>
      </w:r>
    </w:p>
    <w:p w14:paraId="4E4A219B"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9F2EFC"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24F265DC" w14:textId="77777777" w:rsidR="003566CE" w:rsidRDefault="003566CE" w:rsidP="003566CE">
      <w:pPr>
        <w:spacing w:line="247" w:lineRule="auto"/>
        <w:rPr>
          <w:rFonts w:eastAsia="Times New Roman"/>
          <w:b/>
          <w:bCs/>
          <w:kern w:val="0"/>
          <w:sz w:val="21"/>
          <w:szCs w:val="21"/>
        </w:rPr>
      </w:pPr>
    </w:p>
    <w:p w14:paraId="327F7B1B" w14:textId="43DA3364"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Impact of Fear and Anxiety</w:t>
      </w:r>
    </w:p>
    <w:p w14:paraId="5FA2876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chapter illustrates how fear and anxiety can cloud judgment and lead to poor decisions. Absalom's fear of David's potential retaliation caused him to make hasty choices. Philippians 4:6 encourages us, "Do not be anxious about anything, but in every situation, by prayer and petition, with thanksgiving, present your requests to God".</w:t>
      </w:r>
    </w:p>
    <w:p w14:paraId="7930ACD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fear and anxiety influence decision-making in challenging situations, as seen in 2 Samuel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strategies can you use to manage fear and anxiety when facing overwhelming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fear sometimes lead to hasty decisions, and how can you prevent this in your life? </w:t>
      </w:r>
    </w:p>
    <w:p w14:paraId="5B649A90"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Community Support</w:t>
      </w:r>
    </w:p>
    <w:p w14:paraId="3D8A5EF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survival was aided by the support of his loyal followers and the community that provided for his needs. This underscores the importance of surrounding ourselves with a supportive community that can uplift and sustain us during challenging times.</w:t>
      </w:r>
    </w:p>
    <w:p w14:paraId="00698BE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seek community support when facing difficult decisions, as seen in 2 Samuel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support was crucial for David's survival in 2 Samuel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reliance on others about building a supportive community today? </w:t>
      </w:r>
    </w:p>
    <w:p w14:paraId="18E56DF5"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2A9342"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type="column"/>
      </w:r>
    </w:p>
    <w:p w14:paraId="6C29383E" w14:textId="1170599D"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Reality of Betrayal</w:t>
      </w:r>
    </w:p>
    <w:p w14:paraId="045F911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Ahithophel's betrayal of David serves as a reminder of the pain and consequences of betrayal. Yet, it also points us to the ultimate betrayal of Jesus by Judas, which led to the fulfillment of God's redemptive plan. This teaches us to trust in God's greater purpose, even in the face of betrayal.</w:t>
      </w:r>
    </w:p>
    <w:p w14:paraId="614F180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respond constructively when faced with betrayal by someone you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betrayal often comes from those closest to us, and how can we prepare?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response to betrayal to apply in your own relationships? </w:t>
      </w:r>
    </w:p>
    <w:p w14:paraId="325955C7"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283C849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Throughout the chapter, we see God's faithfulness to David, despite the odds stacked against him. This reassures us that God remains faithful to His promises and will never forsake those who trust in Him. As Lamentations 3:22-23 reminds us, "Because of the LORD’s loving devotion we are not consumed, for His mercies never fail. They are new every morning; great is Your faithfulness".</w:t>
      </w:r>
    </w:p>
    <w:p w14:paraId="34B771C4"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trust God's faithfulness when facing overwhelming challenges like David did in 2 Samuel 17?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remember God's faithfulness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God's faithfulness is crucial in making difficult decisions, as seen in David's story?</w:t>
      </w:r>
      <w:r w:rsidRPr="001B37DC">
        <w:br w:type="page"/>
      </w:r>
    </w:p>
    <w:p w14:paraId="7C944F08"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18 Teaching Points and Bible Study Questions</w:t>
      </w:r>
    </w:p>
    <w:p w14:paraId="60A8D626" w14:textId="62601FCB"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Consequences of Rebellion</w:t>
      </w:r>
    </w:p>
    <w:p w14:paraId="482C4D8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18, we witness the tragic end of Absalom, who rebelled against his father, King David. This chapter reminds us that rebellion against God’s ordained authority leads to destruction. As it is written, "For rebellion is like the sin of divination, and arrogance is like the wickedness of idolatry" (1 Samuel 15:23). Absalom's story is a cautionary tale about the dangers of pride and disobedience.</w:t>
      </w:r>
    </w:p>
    <w:p w14:paraId="66A789E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understanding Absalom's fate influence your decisions when facing authority figures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David's response to Absalom's rebellion and its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rebellion often lead to unintended consequences, and how can you avoid similar outcomes? </w:t>
      </w:r>
    </w:p>
    <w:p w14:paraId="4461B2BD"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Loyalty</w:t>
      </w:r>
    </w:p>
    <w:p w14:paraId="7312DE5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men displayed unwavering loyalty, even when faced with the daunting task of confronting Absalom's forces. Their commitment to David exemplifies the strength found in unity and faithfulness. "Two are better than one, because they have a good return for their labor" (Ecclesiastes 4:9). Loyalty to God and His purposes brings about victory and blessing.</w:t>
      </w:r>
    </w:p>
    <w:p w14:paraId="35E9909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loyalty in challenging situations like Joab did for David in 2 Samuel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is crucial in maintaining strong relationships, as seen in David's army?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Absalom's followers about the consequences of misplaced loyalty? </w:t>
      </w:r>
    </w:p>
    <w:p w14:paraId="3F010B4C"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2A169A"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5B472661" w14:textId="77777777" w:rsidR="003566CE" w:rsidRDefault="003566CE" w:rsidP="003566CE">
      <w:pPr>
        <w:spacing w:line="247" w:lineRule="auto"/>
        <w:rPr>
          <w:rFonts w:eastAsia="Times New Roman"/>
          <w:b/>
          <w:bCs/>
          <w:kern w:val="0"/>
          <w:sz w:val="21"/>
          <w:szCs w:val="21"/>
        </w:rPr>
      </w:pPr>
    </w:p>
    <w:p w14:paraId="5C5CE5F8" w14:textId="2FB203C3"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Heart of a Father</w:t>
      </w:r>
    </w:p>
    <w:p w14:paraId="72EF314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Despite Absalom's betrayal, David's heart was still tender towards his son. His grief at Absalom's death reveals the depth of a father's love. "As a father has compassion on his children, so the LORD has compassion on those who fear Him" (Psalm 103:13). This reflects God’s own compassionate heart towards us, even when we stray.</w:t>
      </w:r>
    </w:p>
    <w:p w14:paraId="5D41ACD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balance justice and compassion when dealing with a child's mistakes, like David with Absalom?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David's grief over Absalom about expressing emotions as a parent?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David's reaction to Absalom's death challenge or affirm your understanding of parental love? </w:t>
      </w:r>
    </w:p>
    <w:p w14:paraId="3B904AF6"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Wise Counsel</w:t>
      </w:r>
    </w:p>
    <w:p w14:paraId="2998823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decision to stay back from the battle was influenced by the wise counsel of his men. Seeking and heeding wise advice is crucial in making sound decisions. "Plans fail for lack of counsel, but with many advisers they succeed" (Proverbs 15:22). Surround yourself with godly counsel to navigate life’s challenges effectively.</w:t>
      </w:r>
    </w:p>
    <w:p w14:paraId="5AC7DFA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discern wise counsel from unwise advice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wise counsel is crucial before making significant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surround yourself with wise advisors in your life? </w:t>
      </w:r>
    </w:p>
    <w:p w14:paraId="1531894E"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04D5385"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0F787372" w14:textId="77777777" w:rsidR="003566CE" w:rsidRDefault="003566CE" w:rsidP="003566CE">
      <w:pPr>
        <w:spacing w:line="247" w:lineRule="auto"/>
        <w:rPr>
          <w:rFonts w:eastAsia="Times New Roman"/>
          <w:b/>
          <w:bCs/>
          <w:kern w:val="0"/>
          <w:sz w:val="21"/>
          <w:szCs w:val="21"/>
        </w:rPr>
      </w:pPr>
    </w:p>
    <w:p w14:paraId="40DAFC0E" w14:textId="3189D335"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2C04736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battle between David’s and Absalom’s forces is a vivid reminder of the spiritual battles we face. "For our struggle is not against flesh and blood, but against the rulers, against the authorities, against the powers of this dark world" (Ephesians 6:12). Equip yourself with the armor of God to stand firm in faith.</w:t>
      </w:r>
    </w:p>
    <w:p w14:paraId="371C67DE" w14:textId="77777777" w:rsidR="003566CE" w:rsidRDefault="003566CE" w:rsidP="003566CE">
      <w:pPr>
        <w:spacing w:line="247" w:lineRule="auto"/>
      </w:pPr>
      <w:r w:rsidRPr="00F6333B">
        <w:rPr>
          <w:rFonts w:eastAsia="Times New Roman"/>
          <w:kern w:val="0"/>
          <w:sz w:val="21"/>
          <w:szCs w:val="21"/>
        </w:rPr>
        <w:t>1. How can you recognize and respond to spiritual battles in your daily life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David's leadership decisions reflect the complexities of spiritual warfare?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strategies can you adopt to maintain faith during personal spiritual conflicts, as seen in David's experience?</w:t>
      </w:r>
    </w:p>
    <w:p w14:paraId="34887ACB" w14:textId="569F44BA"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Divine Justice</w:t>
      </w:r>
    </w:p>
    <w:p w14:paraId="72DB9F0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Absalom’s demise was not just a result of human conflict but also a manifestation of divine justice. God’s justice prevails, even when it seems delayed. "The LORD is known by His justice; the wicked are ensnared by the work of their hands" (Psalm 9:16). Trust in God’s perfect timing and justice.</w:t>
      </w:r>
    </w:p>
    <w:p w14:paraId="6E6FBA5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discern divine justice in your life when facing personal conflicts or betrayals?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when dealing with unfair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divine justice influence your response to those who wrong you? </w:t>
      </w:r>
    </w:p>
    <w:p w14:paraId="65E95D67"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B09F1D"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160C7C13" w14:textId="77777777" w:rsidR="003566CE" w:rsidRDefault="003566CE" w:rsidP="003566CE">
      <w:pPr>
        <w:spacing w:line="247" w:lineRule="auto"/>
        <w:rPr>
          <w:rFonts w:eastAsia="Times New Roman"/>
          <w:b/>
          <w:bCs/>
          <w:kern w:val="0"/>
          <w:sz w:val="21"/>
          <w:szCs w:val="21"/>
        </w:rPr>
      </w:pPr>
    </w:p>
    <w:p w14:paraId="4F4D42E6" w14:textId="5BD50422"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Value of Humility</w:t>
      </w:r>
    </w:p>
    <w:p w14:paraId="620C458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Joab’s actions, though decisive, lacked humility and mercy. Humility is a virtue that God honors. "Humble yourselves before the Lord, and He will exalt you" (James 4:10). Approach every situation with a humble heart, seeking God’s guidance above all.</w:t>
      </w:r>
    </w:p>
    <w:p w14:paraId="0BD4FD7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Absalom's downfall teach us about the dangers of pride in our own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practice humility in leadership roles, as seen in David's response?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humility is essential for resolving conflicts, as demonstrated in David's actions? </w:t>
      </w:r>
    </w:p>
    <w:p w14:paraId="050C0CB5"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Pain of Unresolved Conflict</w:t>
      </w:r>
    </w:p>
    <w:p w14:paraId="3A502CC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lament over Absalom highlights the pain of unresolved conflict. It’s a call to seek reconciliation and peace. "Blessed are the peacemakers, for they will be called sons of God" (Matthew 5:9). Strive to resolve conflicts and restore relationships in love.</w:t>
      </w:r>
    </w:p>
    <w:p w14:paraId="30D1E06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1. How can </w:t>
      </w:r>
      <w:proofErr w:type="gramStart"/>
      <w:r w:rsidRPr="00F6333B">
        <w:rPr>
          <w:rFonts w:eastAsia="Times New Roman"/>
          <w:kern w:val="0"/>
          <w:sz w:val="21"/>
          <w:szCs w:val="21"/>
        </w:rPr>
        <w:t>unresolved</w:t>
      </w:r>
      <w:proofErr w:type="gramEnd"/>
      <w:r w:rsidRPr="00F6333B">
        <w:rPr>
          <w:rFonts w:eastAsia="Times New Roman"/>
          <w:kern w:val="0"/>
          <w:sz w:val="21"/>
          <w:szCs w:val="21"/>
        </w:rPr>
        <w:t xml:space="preserve"> conflict in your life lead to pain similar to David's grief over Absalom?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address unresolved conflicts before they escalate like in David's story?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unresolved conflicts often result in deeper emotional pain, as seen in David's reaction? </w:t>
      </w:r>
    </w:p>
    <w:p w14:paraId="48E2BE6B"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A9FB52"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707D5055" w14:textId="77777777" w:rsidR="003566CE" w:rsidRDefault="003566CE" w:rsidP="003566CE">
      <w:pPr>
        <w:spacing w:line="247" w:lineRule="auto"/>
        <w:rPr>
          <w:rFonts w:eastAsia="Times New Roman"/>
          <w:b/>
          <w:bCs/>
          <w:kern w:val="0"/>
          <w:sz w:val="21"/>
          <w:szCs w:val="21"/>
        </w:rPr>
      </w:pPr>
    </w:p>
    <w:p w14:paraId="7E998ACD" w14:textId="4B1B46F0"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Significance of Obedience</w:t>
      </w:r>
    </w:p>
    <w:p w14:paraId="636EE90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soldiers’ obedience to David’s command to deal gently with Absalom, despite the outcome, underscores the importance of obedience to authority. "Obey your leaders and submit to them, for they keep watch over your souls" (Hebrews 13:17). Obedience to God and His appointed leaders brings peace and order.</w:t>
      </w:r>
    </w:p>
    <w:p w14:paraId="30EFD7C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apply the importance of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was crucial in the outcome of Absalom's rebellion?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the consequences of disobedience from Absalom's fate? </w:t>
      </w:r>
    </w:p>
    <w:p w14:paraId="7C354295"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224839C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Even in the midst of tragedy, there is hope for redemption. David’s story continues, pointing to the ultimate redemption found in Christ. "For the Son of Man came to seek and to save the lost" (Luke 19:10). No matter how far we fall, God’s grace offers us a path to redemption through Jesus Christ.</w:t>
      </w:r>
    </w:p>
    <w:p w14:paraId="47DE4810"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Absalom's story inspire hope for redemption in your own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David's response to Absalom's death about forgiveness?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seeking redemption require humility, and how can you apply this in your relationships?</w:t>
      </w:r>
      <w:r w:rsidRPr="001B37DC">
        <w:br w:type="page"/>
      </w:r>
    </w:p>
    <w:p w14:paraId="357F5871"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19 Teaching Points and Bible Study Questions</w:t>
      </w:r>
    </w:p>
    <w:p w14:paraId="7170BD97" w14:textId="127FC358"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Power of Forgiveness</w:t>
      </w:r>
    </w:p>
    <w:p w14:paraId="0D26423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19, we witness King David's remarkable act of forgiveness towards those who had wronged him. When Shimei, who had cursed David during his flight from Absalom, came to seek forgiveness, David chose mercy over vengeance. This teaches us the power of forgiveness in healing relationships and restoring peace. As Ephesians 4:32 reminds us, "Be kind and tenderhearted to one another, forgiving each other just as in Christ God forgave you."</w:t>
      </w:r>
    </w:p>
    <w:p w14:paraId="0FC620D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apply David's forgiveness of Shimei to conflicts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forgiveness is powerful in restoring broken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forgive someone who has wronged you deeply? </w:t>
      </w:r>
    </w:p>
    <w:p w14:paraId="3EE716E0"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Humility</w:t>
      </w:r>
    </w:p>
    <w:p w14:paraId="4265546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humility is evident when he listens to the grievances of his people and seeks to reconcile with them. Despite being a king, he does not let pride cloud his judgment. Humility is a virtue that allows us to serve others better and align our actions with God's will. As Proverbs 11:2 states, "When pride comes, disgrace follows, but with humility comes wisdom."</w:t>
      </w:r>
    </w:p>
    <w:p w14:paraId="4463189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practice humility in leadership when faced with criticism or opposition,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in reconciling relationships, as seen in David's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 about balancing humility and authority in your daily interactions? </w:t>
      </w:r>
    </w:p>
    <w:p w14:paraId="4AFC5020"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0A870D"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1DC4526E" w14:textId="77777777" w:rsidR="003566CE" w:rsidRDefault="003566CE" w:rsidP="003566CE">
      <w:pPr>
        <w:spacing w:line="247" w:lineRule="auto"/>
        <w:rPr>
          <w:rFonts w:eastAsia="Times New Roman"/>
          <w:b/>
          <w:bCs/>
          <w:kern w:val="0"/>
          <w:sz w:val="21"/>
          <w:szCs w:val="21"/>
        </w:rPr>
      </w:pPr>
    </w:p>
    <w:p w14:paraId="28B3C674" w14:textId="53EBF289"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Value of Loyalty</w:t>
      </w:r>
    </w:p>
    <w:p w14:paraId="13D1294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this chapter, we see the loyalty of Barzillai, who had supported David during his time of need. Loyalty is a cherished trait that strengthens bonds and builds trust. It reflects our commitment to God and to those He places in our lives. Proverbs 20:6 reminds us, "Many a man proclaims his loving devotion, but who can find a trustworthy man?"</w:t>
      </w:r>
    </w:p>
    <w:p w14:paraId="5A2A750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loyalty in challenging situations like David's followers did in 2 Samuel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is important in maintaining strong relationships, as seen in David's return?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interactions about balancing loyalty and forgiveness in your own life? </w:t>
      </w:r>
    </w:p>
    <w:p w14:paraId="29D818EF"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Division</w:t>
      </w:r>
    </w:p>
    <w:p w14:paraId="624153A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division between the tribes of Israel and Judah in 2 Samuel 19 highlights the destructive nature of discord. Unity is essential for a community to thrive, and division often leads to strife and weakened resolve. As Psalm 133:1 beautifully puts it, "How good and pleasant it is when brothers live together in harmony!"</w:t>
      </w:r>
    </w:p>
    <w:p w14:paraId="7F33FF4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promote unity in your community to prevent division like in 2 Samuel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reconcile with someone after a conflict?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division often leads to unintended consequences in relationships? </w:t>
      </w:r>
    </w:p>
    <w:p w14:paraId="4931BA69"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AE5BA3"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69D97889" w14:textId="77777777" w:rsidR="003566CE" w:rsidRDefault="003566CE" w:rsidP="003566CE">
      <w:pPr>
        <w:spacing w:line="247" w:lineRule="auto"/>
        <w:rPr>
          <w:rFonts w:eastAsia="Times New Roman"/>
          <w:b/>
          <w:bCs/>
          <w:kern w:val="0"/>
          <w:sz w:val="21"/>
          <w:szCs w:val="21"/>
        </w:rPr>
      </w:pPr>
    </w:p>
    <w:p w14:paraId="08D5CC39" w14:textId="4FFE4CE9"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Role of Leadership in Reconciliation</w:t>
      </w:r>
    </w:p>
    <w:p w14:paraId="0D08507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leadership is crucial in reconciling the divided nation. He takes initiative, listens to grievances, and acts to restore unity. Effective leadership involves guiding others towards peace and understanding. As Proverbs 29:4 says, "By justice a king gives a country stability, but those who are greedy for bribes tear it down."</w:t>
      </w:r>
    </w:p>
    <w:p w14:paraId="3DCC0561" w14:textId="77777777" w:rsidR="003566CE" w:rsidRDefault="003566CE" w:rsidP="003566CE">
      <w:pPr>
        <w:spacing w:line="247" w:lineRule="auto"/>
      </w:pPr>
      <w:r w:rsidRPr="00F6333B">
        <w:rPr>
          <w:rFonts w:eastAsia="Times New Roman"/>
          <w:kern w:val="0"/>
          <w:sz w:val="21"/>
          <w:szCs w:val="21"/>
        </w:rPr>
        <w:t>1. How can leaders effectively facilitate reconciliation in conflicts within their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qualities should leaders possess to successfully mediate and restore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is it important for leaders to prioritize reconciliation over personal grievances?</w:t>
      </w:r>
    </w:p>
    <w:p w14:paraId="704748FD" w14:textId="33B18F1C"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Repentance</w:t>
      </w:r>
    </w:p>
    <w:p w14:paraId="79C7FC2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Shimei's repentance is a key moment in this chapter. His acknowledgment of wrongdoing and plea for forgiveness is a powerful reminder of the importance of repentance in our spiritual journey. As 1 John 1:9 assures us, "If we confess our sins, He is faithful and just to forgive us our sins and to cleanse us from all unrighteousness."</w:t>
      </w:r>
    </w:p>
    <w:p w14:paraId="08217A4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genuine repentance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broken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meaningful change? </w:t>
      </w:r>
    </w:p>
    <w:p w14:paraId="65E325EF"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C13784"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32642CAB" w14:textId="77777777" w:rsidR="003566CE" w:rsidRDefault="003566CE" w:rsidP="003566CE">
      <w:pPr>
        <w:spacing w:line="247" w:lineRule="auto"/>
        <w:rPr>
          <w:rFonts w:eastAsia="Times New Roman"/>
          <w:b/>
          <w:bCs/>
          <w:kern w:val="0"/>
          <w:sz w:val="21"/>
          <w:szCs w:val="21"/>
        </w:rPr>
      </w:pPr>
    </w:p>
    <w:p w14:paraId="075BBC80" w14:textId="0663FA21"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Impact of Generosity</w:t>
      </w:r>
    </w:p>
    <w:p w14:paraId="655B266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Barzillai's generosity towards David is a testament to the impact of selfless giving. Generosity not only blesses others but also reflects God's love and provision. As 2 Corinthians 9:7 encourages, "Each one should give what he has decided in his heart to give, not reluctantly or under compulsion, for God loves a cheerful giver."</w:t>
      </w:r>
    </w:p>
    <w:p w14:paraId="74DD4E8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generosity in your community like David did in 2 Samuel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can heal relationships, as seen in David's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generosity to apply in your daily interactions? </w:t>
      </w:r>
    </w:p>
    <w:p w14:paraId="691B7134"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Wisdom of Listening</w:t>
      </w:r>
    </w:p>
    <w:p w14:paraId="5CD2CD0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willingness to listen to his people demonstrates the wisdom of being attentive to others. Listening fosters understanding and helps us make informed decisions. James 1:19 advises, "Everyone should be quick to listen, slow to speak, and slow to anger."</w:t>
      </w:r>
    </w:p>
    <w:p w14:paraId="1E0F758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listening to others' perspectives improve your decision-making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is crucial for resolving conflicts and restoring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response to criticism that applies to your own life? </w:t>
      </w:r>
    </w:p>
    <w:p w14:paraId="6B334996"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1F6F1F"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665A7E79" w14:textId="77777777" w:rsidR="003566CE" w:rsidRDefault="003566CE" w:rsidP="003566CE">
      <w:pPr>
        <w:spacing w:line="247" w:lineRule="auto"/>
        <w:rPr>
          <w:rFonts w:eastAsia="Times New Roman"/>
          <w:b/>
          <w:bCs/>
          <w:kern w:val="0"/>
          <w:sz w:val="21"/>
          <w:szCs w:val="21"/>
        </w:rPr>
      </w:pPr>
    </w:p>
    <w:p w14:paraId="521CB7E6" w14:textId="05F6C119"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Strength of Compassion</w:t>
      </w:r>
    </w:p>
    <w:p w14:paraId="32C7D61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compassion towards Mephibosheth, who had been slandered, shows the strength of empathy and understanding. Compassion allows us to see beyond the surface and respond with kindness. Colossians 3:12 calls us to "clothe yourselves with compassion, kindness, humility, gentleness, and patience."</w:t>
      </w:r>
    </w:p>
    <w:p w14:paraId="376BDFA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show compassion to someone who has wronged you, like David did with Shimei?</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can be a source of strength in resolving conflicts?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compassion that can be applied in your relationships today? </w:t>
      </w:r>
    </w:p>
    <w:p w14:paraId="4070F512"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48768BB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Throughout 2 Samuel 19, we see God's hand at work, guiding events and ensuring His purposes are fulfilled. This chapter reassures us of God's sovereignty and His ability to bring about His plans, even in the midst of chaos. As Romans 8:28 promises, "And we know that God works all things together for the good of those who love Him, who are called according to His purpose."</w:t>
      </w:r>
    </w:p>
    <w:p w14:paraId="06DB56C2"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recognizing God's sovereignty in 2 Samuel 19 influence your response to personal conflicts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helps in dealing with unexpected life changes?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God's sovereignty in uncertain situations?</w:t>
      </w:r>
      <w:r w:rsidRPr="001B37DC">
        <w:br w:type="page"/>
      </w:r>
    </w:p>
    <w:p w14:paraId="279C1171"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20 Teaching Points and Bible Study Questions</w:t>
      </w:r>
    </w:p>
    <w:p w14:paraId="2955E209" w14:textId="38B2D01C"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Consequences of Rebellion</w:t>
      </w:r>
    </w:p>
    <w:p w14:paraId="5ECD3FC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20, we witness the rebellion of Sheba against King David. This chapter reminds us that rebellion against God’s appointed leaders leads to chaos and destruction. As it is written, "Rebellion is as the sin of divination" (1 Samuel 15:23). Sheba's uprising ultimately ends in his demise, teaching us the importance of respecting authority and seeking peace.</w:t>
      </w:r>
    </w:p>
    <w:p w14:paraId="031453D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identify and address rebellion in your own life before it escalates?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consequences of rebellion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rebellion often lead to unintended consequences, and how can you prevent them? </w:t>
      </w:r>
    </w:p>
    <w:p w14:paraId="3DE22352"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Wise Counsel</w:t>
      </w:r>
    </w:p>
    <w:p w14:paraId="2771D90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Joab, David’s commander, demonstrates the value of wisdom and strategic thinking. When faced with the rebellion, Joab acts decisively to protect the kingdom. Proverbs 15:22 tells us, "Plans fail for lack of counsel, but with many advisers they succeed." Surrounding ourselves with wise counsel can help us navigate life’s challenges effectively.</w:t>
      </w:r>
    </w:p>
    <w:p w14:paraId="55A0DDE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seeking wise counsel prevent conflicts in your personal or professional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wise counsel is crucial in making difficult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identify and surround yourself with wise advisors? </w:t>
      </w:r>
    </w:p>
    <w:p w14:paraId="2CFF532A"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BE49BA"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063512AC" w14:textId="77777777" w:rsidR="003566CE" w:rsidRDefault="003566CE" w:rsidP="003566CE">
      <w:pPr>
        <w:spacing w:line="247" w:lineRule="auto"/>
        <w:rPr>
          <w:rFonts w:eastAsia="Times New Roman"/>
          <w:b/>
          <w:bCs/>
          <w:kern w:val="0"/>
          <w:sz w:val="21"/>
          <w:szCs w:val="21"/>
        </w:rPr>
      </w:pPr>
    </w:p>
    <w:p w14:paraId="176CDAE1" w14:textId="2A1F19FF"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Power of Unity</w:t>
      </w:r>
    </w:p>
    <w:p w14:paraId="4615B0E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Sheba’s rebellion initially gains traction because of division among the tribes of Israel. However, unity is restored when the people rally behind David. Psalm 133:1 </w:t>
      </w:r>
      <w:proofErr w:type="gramStart"/>
      <w:r w:rsidRPr="00F6333B">
        <w:rPr>
          <w:rFonts w:eastAsia="Times New Roman"/>
          <w:kern w:val="0"/>
          <w:sz w:val="21"/>
          <w:szCs w:val="21"/>
        </w:rPr>
        <w:t>states</w:t>
      </w:r>
      <w:proofErr w:type="gramEnd"/>
      <w:r w:rsidRPr="00F6333B">
        <w:rPr>
          <w:rFonts w:eastAsia="Times New Roman"/>
          <w:kern w:val="0"/>
          <w:sz w:val="21"/>
          <w:szCs w:val="21"/>
        </w:rPr>
        <w:t>, "How good and pleasant it is when brothers live together in harmony!" Unity strengthens communities and reflects God’s desire for His people to live in peace.</w:t>
      </w:r>
    </w:p>
    <w:p w14:paraId="493116A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unity among community members prevent conflicts like those seen in 2 Samuel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resolving the rebellion led by Sheba?</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your own community or workplace? </w:t>
      </w:r>
    </w:p>
    <w:p w14:paraId="7B3E614C"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Women in God’s Plan</w:t>
      </w:r>
    </w:p>
    <w:p w14:paraId="2327AB0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In this chapter, a wise woman from the city of Abel Beth </w:t>
      </w:r>
      <w:proofErr w:type="spellStart"/>
      <w:r w:rsidRPr="00F6333B">
        <w:rPr>
          <w:rFonts w:eastAsia="Times New Roman"/>
          <w:kern w:val="0"/>
          <w:sz w:val="21"/>
          <w:szCs w:val="21"/>
        </w:rPr>
        <w:t>Maacah</w:t>
      </w:r>
      <w:proofErr w:type="spellEnd"/>
      <w:r w:rsidRPr="00F6333B">
        <w:rPr>
          <w:rFonts w:eastAsia="Times New Roman"/>
          <w:kern w:val="0"/>
          <w:sz w:val="21"/>
          <w:szCs w:val="21"/>
        </w:rPr>
        <w:t xml:space="preserve"> plays a crucial role in ending the conflict. Her intervention saves the city from destruction. This reminds us that God uses people of all backgrounds and genders to fulfill His purposes. As Galatians 3:28 affirms, "There is neither Jew nor Greek, slave nor free, male nor female, for you are all one in Christ Jesus."</w:t>
      </w:r>
    </w:p>
    <w:p w14:paraId="43D80BB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the wise woman's actions in 2 Samuel 20 inspire you to use your voice for peace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included the story of the wise woman in His plan, and what can we learn?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emulate the wise woman's courage and wisdom in your community? </w:t>
      </w:r>
    </w:p>
    <w:p w14:paraId="2B36391C"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58D3AE"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78806A76" w14:textId="77777777" w:rsidR="003566CE" w:rsidRDefault="003566CE" w:rsidP="003566CE">
      <w:pPr>
        <w:spacing w:line="247" w:lineRule="auto"/>
        <w:rPr>
          <w:rFonts w:eastAsia="Times New Roman"/>
          <w:b/>
          <w:bCs/>
          <w:kern w:val="0"/>
          <w:sz w:val="21"/>
          <w:szCs w:val="21"/>
        </w:rPr>
      </w:pPr>
    </w:p>
    <w:p w14:paraId="52468130" w14:textId="1ABDA570"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Dangers of Pride</w:t>
      </w:r>
    </w:p>
    <w:p w14:paraId="75D6E52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Joab’s actions, though effective, are also marked by pride and ambition. Pride can lead to destructive behavior, as Proverbs 16:18 warns, "Pride goes before destruction, and a haughty spirit before a fall." We must guard our hearts against pride and seek humility in our actions.</w:t>
      </w:r>
    </w:p>
    <w:p w14:paraId="454ABE5B" w14:textId="77777777" w:rsidR="003566CE" w:rsidRDefault="003566CE" w:rsidP="003566CE">
      <w:pPr>
        <w:spacing w:line="247" w:lineRule="auto"/>
      </w:pPr>
      <w:r w:rsidRPr="00F6333B">
        <w:rPr>
          <w:rFonts w:eastAsia="Times New Roman"/>
          <w:kern w:val="0"/>
          <w:sz w:val="21"/>
          <w:szCs w:val="21"/>
        </w:rPr>
        <w:t>1. How can pride lead to conflict in your personal relationships, as seen in 2 Samuel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prevent pride from clouding your judgment in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pride often cause division, and how can you promote unity instead?</w:t>
      </w:r>
    </w:p>
    <w:p w14:paraId="1D78F837" w14:textId="00E0A5F1"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Justice</w:t>
      </w:r>
    </w:p>
    <w:p w14:paraId="44D7147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response to Sheba’s rebellion underscores the importance of justice. God is a God of justice, and He calls us to uphold righteousness. Micah 6:8 reminds us, "He has shown you, O man, what is good. And what does the LORD require of you but to act justly, to love mercy, and to walk humbly with your God?"</w:t>
      </w:r>
    </w:p>
    <w:p w14:paraId="0A392C2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ensure justice is served in your community when faced with conflict or rebellion?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is crucial for maintaining peace and order in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address injustice in your personal or professional life? </w:t>
      </w:r>
    </w:p>
    <w:p w14:paraId="3984D631"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19979A"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76909AD0" w14:textId="77777777" w:rsidR="003566CE" w:rsidRDefault="003566CE" w:rsidP="003566CE">
      <w:pPr>
        <w:spacing w:line="247" w:lineRule="auto"/>
        <w:rPr>
          <w:rFonts w:eastAsia="Times New Roman"/>
          <w:b/>
          <w:bCs/>
          <w:kern w:val="0"/>
          <w:sz w:val="21"/>
          <w:szCs w:val="21"/>
        </w:rPr>
      </w:pPr>
    </w:p>
    <w:p w14:paraId="4E6028AA" w14:textId="2ED9DA18"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Value of Loyalty</w:t>
      </w:r>
    </w:p>
    <w:p w14:paraId="5A04E0B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Throughout the turmoil, David’s loyal followers remain steadfast. Loyalty is a cherished virtue, reflecting our commitment to God and each other. Proverbs 20:6 states, "Many a man proclaims his loving devotion, but who can find a trustworthy man?" True loyalty is a rare and precious quality.</w:t>
      </w:r>
    </w:p>
    <w:p w14:paraId="082CC57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loyalty in challenging situations like those faced by David's followers in 2 Samuel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is crucial in maintaining unity within a community or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Joab's actions about the consequences of misplaced loyalty? </w:t>
      </w:r>
    </w:p>
    <w:p w14:paraId="38A00D92"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Leadership</w:t>
      </w:r>
    </w:p>
    <w:p w14:paraId="6F355B6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leadership is pivotal in restoring order. Effective leadership is crucial in guiding others and maintaining stability. As Jesus taught in Matthew 20:26, "Whoever wants to become great among you must be your servant." Leadership rooted in service and humility can transform lives.</w:t>
      </w:r>
    </w:p>
    <w:p w14:paraId="6CFF5AB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apply Joab's decisive leadership in resolving conflicts in your community or workplace?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effective leadership is crucial during times of division and unrest?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leadership response to Sheba's rebellion for handling personal challenges? </w:t>
      </w:r>
    </w:p>
    <w:p w14:paraId="48D28E5D"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52D27B"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3768B622" w14:textId="77777777" w:rsidR="003566CE" w:rsidRDefault="003566CE" w:rsidP="003566CE">
      <w:pPr>
        <w:spacing w:line="247" w:lineRule="auto"/>
        <w:rPr>
          <w:rFonts w:eastAsia="Times New Roman"/>
          <w:b/>
          <w:bCs/>
          <w:kern w:val="0"/>
          <w:sz w:val="21"/>
          <w:szCs w:val="21"/>
        </w:rPr>
      </w:pPr>
    </w:p>
    <w:p w14:paraId="1B47635D" w14:textId="3E61578E"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Significance of Repentance</w:t>
      </w:r>
    </w:p>
    <w:p w14:paraId="1CBBB4A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While 2 Samuel 20 does not explicitly mention repentance, the broader narrative of David’s life highlights its importance. Repentance restores our relationship with God and aligns us with His will. Acts 3:19 encourages us, "Repent, then, and turn back, so that your sins may be wiped away."</w:t>
      </w:r>
    </w:p>
    <w:p w14:paraId="680DA07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recognizing our mistakes lead to genuine repentance and transformation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relationships and trust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is sincere and leads to positive change? </w:t>
      </w:r>
    </w:p>
    <w:p w14:paraId="6DD2BBFE"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Trusting in God’s Sovereignty</w:t>
      </w:r>
    </w:p>
    <w:p w14:paraId="4882DE4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Ultimately, this chapter reminds us of God’s sovereignty over all events. Despite human rebellion and conflict, God’s purposes prevail. Romans 8:28 assures us, "And we know that God works all things together for the good of those who love Him, who are called according to His purpose." Trusting in God’s sovereignty brings peace and confidence in His divine plan.</w:t>
      </w:r>
    </w:p>
    <w:p w14:paraId="5F965648"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trust God's sovereignty when facing unexpected leadership challenges like those in 2 Samuel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during times of national or personal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sovereignty help you respond to betrayal or rebellion in your life?</w:t>
      </w:r>
      <w:r w:rsidRPr="001B37DC">
        <w:br w:type="page"/>
      </w:r>
    </w:p>
    <w:p w14:paraId="2578F81A"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21 Teaching Points and Bible Study Questions</w:t>
      </w:r>
    </w:p>
    <w:p w14:paraId="2CD2BF29" w14:textId="47201523"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Importance of Keeping Promises</w:t>
      </w:r>
    </w:p>
    <w:p w14:paraId="2BFC46D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21, we see the consequences of broken promises. King Saul had violated an oath made by the Israelites to the Gibeonites, leading to a famine in the land. This reminds us of the importance of keeping our word, as "it is better not to vow than to make a vow and not fulfill it" (Ecclesiastes 5:5). Our integrity reflects our faith and trust in God.</w:t>
      </w:r>
    </w:p>
    <w:p w14:paraId="0836496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ensure you keep promises, even when circumstances change, like David did with the Gibeonites?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keeping promises is crucial for maintaining trust in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fulfilling commitments, even when it's challenging? </w:t>
      </w:r>
    </w:p>
    <w:p w14:paraId="25AA96BD"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Seeking God for Solutions</w:t>
      </w:r>
    </w:p>
    <w:p w14:paraId="1C658B7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When faced with the famine, David sought the Lord for answers. This teaches us to turn to God in times of trouble, trusting in His wisdom and guidance. As James 1:5 encourages, "If any of you lacks wisdom, let him ask of God, who gives generously to all without reproach, and it will be given to him."</w:t>
      </w:r>
    </w:p>
    <w:p w14:paraId="7EA4B7B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seek God's guidance when facing unresolved issues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 first is crucial in finding solutions to complex problems?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God's will is prioritized in your decision-making process? </w:t>
      </w:r>
    </w:p>
    <w:p w14:paraId="51ABBD21"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1CC40F"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5BEAF739" w14:textId="77777777" w:rsidR="003566CE" w:rsidRDefault="003566CE" w:rsidP="003566CE">
      <w:pPr>
        <w:spacing w:line="247" w:lineRule="auto"/>
        <w:rPr>
          <w:rFonts w:eastAsia="Times New Roman"/>
          <w:b/>
          <w:bCs/>
          <w:kern w:val="0"/>
          <w:sz w:val="21"/>
          <w:szCs w:val="21"/>
        </w:rPr>
      </w:pPr>
    </w:p>
    <w:p w14:paraId="1028ACA4" w14:textId="5E9A2E31"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Power of Repentance</w:t>
      </w:r>
    </w:p>
    <w:p w14:paraId="0373DC3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response to the famine was to make amends for Saul's actions. This act of repentance and restitution highlights the power of turning back to God and making things right. "Repent, then, and turn back, so that your sins may be wiped away" (Acts 3:19) is a call to action for all believers.</w:t>
      </w:r>
    </w:p>
    <w:p w14:paraId="0ED4964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genuine repentance lead to healing and restoration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wrongs is crucial for moving forward in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demonstrate true repentance in your daily life? </w:t>
      </w:r>
    </w:p>
    <w:p w14:paraId="0C970422"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Justice</w:t>
      </w:r>
    </w:p>
    <w:p w14:paraId="18863F0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Gibeonites sought justice for the wrongs done to them, and David honored their request. This underscores the importance of justice in God's eyes. "He has shown you, O man, what is good. And what does the LORD require of you but to act justly, to love mercy, and to walk humbly with your God?" (Micah 6:8).</w:t>
      </w:r>
    </w:p>
    <w:p w14:paraId="712BDB1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we ensure justice is served while maintaining compassion in our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seeking justice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balancing justice and mercy matter in resolving conflicts? </w:t>
      </w:r>
    </w:p>
    <w:p w14:paraId="0EDA89E7"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7D6457"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0B0BE743" w14:textId="77777777" w:rsidR="003566CE" w:rsidRDefault="003566CE" w:rsidP="003566CE">
      <w:pPr>
        <w:spacing w:line="247" w:lineRule="auto"/>
        <w:rPr>
          <w:rFonts w:eastAsia="Times New Roman"/>
          <w:b/>
          <w:bCs/>
          <w:kern w:val="0"/>
          <w:sz w:val="21"/>
          <w:szCs w:val="21"/>
        </w:rPr>
      </w:pPr>
    </w:p>
    <w:p w14:paraId="3A81A188" w14:textId="607F3472"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Impact of Leadership</w:t>
      </w:r>
    </w:p>
    <w:p w14:paraId="1A1EA8A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leadership in addressing the famine and seeking God's guidance demonstrates the impact a godly leader can have. Leaders are called to shepherd their people with integrity and wisdom, as seen in 1 Peter 5:2: "Be shepherds of God’s flock that is among you, watching over them."</w:t>
      </w:r>
    </w:p>
    <w:p w14:paraId="715B8D49" w14:textId="77777777" w:rsidR="003566CE" w:rsidRDefault="003566CE" w:rsidP="003566CE">
      <w:pPr>
        <w:spacing w:line="247" w:lineRule="auto"/>
      </w:pPr>
      <w:r w:rsidRPr="00F6333B">
        <w:rPr>
          <w:rFonts w:eastAsia="Times New Roman"/>
          <w:kern w:val="0"/>
          <w:sz w:val="21"/>
          <w:szCs w:val="21"/>
        </w:rPr>
        <w:t>1. How can leaders today ensure their decisions positively impact their community, as seen in 2 Samuel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accountability is crucial in resolving conflicts, as demonstrated by David's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leadership in addressing past wrongs to guide your own leadership approach?</w:t>
      </w:r>
    </w:p>
    <w:p w14:paraId="1EC4B015" w14:textId="659DCA02"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Sacrifice</w:t>
      </w:r>
    </w:p>
    <w:p w14:paraId="7AA3E2A7"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resolution of the famine involved a difficult sacrifice, reminding us of the ultimate sacrifice made by Jesus Christ for our salvation. "For God so loved the world that He gave His one and only Son" (John 3:16) is the cornerstone of our faith, highlighting the depth of God's love and sacrifice.</w:t>
      </w:r>
    </w:p>
    <w:p w14:paraId="7C3B166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understanding sacrifice in 2 Samuel 21 influence your approach to personal sacrifices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sacrifice was necessary for resolving the famine in 2 Samuel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Gibeonites' demand for justice about the cost of true reconciliation? </w:t>
      </w:r>
    </w:p>
    <w:p w14:paraId="4708E2E8"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7C8E38"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6CCA4F81" w14:textId="77777777" w:rsidR="003566CE" w:rsidRDefault="003566CE" w:rsidP="003566CE">
      <w:pPr>
        <w:spacing w:line="247" w:lineRule="auto"/>
        <w:rPr>
          <w:rFonts w:eastAsia="Times New Roman"/>
          <w:b/>
          <w:bCs/>
          <w:kern w:val="0"/>
          <w:sz w:val="21"/>
          <w:szCs w:val="21"/>
        </w:rPr>
      </w:pPr>
    </w:p>
    <w:p w14:paraId="01D66EDE" w14:textId="7F68A68C"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Value of Intercession</w:t>
      </w:r>
    </w:p>
    <w:p w14:paraId="1A67F638" w14:textId="77777777" w:rsidR="003566CE" w:rsidRPr="00F6333B" w:rsidRDefault="003566CE" w:rsidP="003566CE">
      <w:pPr>
        <w:spacing w:line="247" w:lineRule="auto"/>
        <w:rPr>
          <w:rFonts w:eastAsia="Times New Roman"/>
          <w:kern w:val="0"/>
          <w:sz w:val="21"/>
          <w:szCs w:val="21"/>
        </w:rPr>
      </w:pPr>
      <w:proofErr w:type="spellStart"/>
      <w:r w:rsidRPr="00F6333B">
        <w:rPr>
          <w:rFonts w:eastAsia="Times New Roman"/>
          <w:kern w:val="0"/>
          <w:sz w:val="21"/>
          <w:szCs w:val="21"/>
        </w:rPr>
        <w:t>Rizpah's</w:t>
      </w:r>
      <w:proofErr w:type="spellEnd"/>
      <w:r w:rsidRPr="00F6333B">
        <w:rPr>
          <w:rFonts w:eastAsia="Times New Roman"/>
          <w:kern w:val="0"/>
          <w:sz w:val="21"/>
          <w:szCs w:val="21"/>
        </w:rPr>
        <w:t xml:space="preserve"> vigil over the bodies of her sons is a poignant example of intercession and devotion. Her actions moved David to give them a proper burial, showing the power of persistent prayer and advocacy. "The prayer of a righteous man has great power to prevail" (James 5:16).</w:t>
      </w:r>
    </w:p>
    <w:p w14:paraId="215D855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intercession in your life bring resolution to conflicts or challenges you face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in restoring relationships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become a more effective intercessor for others? </w:t>
      </w:r>
    </w:p>
    <w:p w14:paraId="1BD0E732"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Faithfulness</w:t>
      </w:r>
    </w:p>
    <w:p w14:paraId="3842306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actions in 2 Samuel 21 reflect his commitment to honoring God and His people. This legacy of faithfulness is something we are all called to pursue. "Well done, good and faithful servant!" (Matthew 25:21) is the commendation we strive for in our walk with Christ.</w:t>
      </w:r>
    </w:p>
    <w:p w14:paraId="5E486F1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ensure your actions today contribute to a legacy of faithfulness for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important in resolving past wrongs and building a lasting legacy?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actions to address past issues and maintain faithfulness in your life? </w:t>
      </w:r>
    </w:p>
    <w:p w14:paraId="7AA2C567"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B256C9"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6B099F84" w14:textId="77777777" w:rsidR="003566CE" w:rsidRDefault="003566CE" w:rsidP="003566CE">
      <w:pPr>
        <w:spacing w:line="247" w:lineRule="auto"/>
        <w:rPr>
          <w:rFonts w:eastAsia="Times New Roman"/>
          <w:b/>
          <w:bCs/>
          <w:kern w:val="0"/>
          <w:sz w:val="21"/>
          <w:szCs w:val="21"/>
        </w:rPr>
      </w:pPr>
    </w:p>
    <w:p w14:paraId="1BDB50C7" w14:textId="23B82900"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Consequences of Sin</w:t>
      </w:r>
    </w:p>
    <w:p w14:paraId="47B6A05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famine was a direct result of Saul's sin, illustrating the far-reaching consequences of disobedience. "For the wages of sin is death, but the gift of God is eternal life in Christ Jesus our Lord" (Romans 6:23) serves as a reminder of the gravity of sin and the hope of redemption.</w:t>
      </w:r>
    </w:p>
    <w:p w14:paraId="4431C60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understanding the consequences of sin in 2 Samuel 21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address the impact of past sins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sin's consequences is crucial for personal and communal growth? </w:t>
      </w:r>
    </w:p>
    <w:p w14:paraId="4485E822"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60273D0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Despite the challenges faced, God's faithfulness shines through as He provides a resolution to the famine. This assurance of His steadfast love and faithfulness is a cornerstone of our faith. "The LORD is faithful to all His promises and loving toward all He has made" (Psalm 145:13) reassures us of His unwavering commitment to His people.</w:t>
      </w:r>
    </w:p>
    <w:p w14:paraId="5C5D768F"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trust in God's faithfulness during times of unresolved conflict or hardship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remember God's past faithfulness when facing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past mistakes is important in experiencing God's continued faithfulness?</w:t>
      </w:r>
      <w:r w:rsidRPr="001B37DC">
        <w:br w:type="page"/>
      </w:r>
    </w:p>
    <w:p w14:paraId="089A2232"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22 Teaching Points and Bible Study Questions</w:t>
      </w:r>
    </w:p>
    <w:p w14:paraId="1C1E8E44" w14:textId="6B3985D5"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God is Our Rock and Fortress</w:t>
      </w:r>
    </w:p>
    <w:p w14:paraId="5B447FB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22:2-3, David declares, "The LORD is my rock, my fortress, and my deliverer." This powerful imagery reminds us that God is our unshakeable foundation and protector. Just as a fortress provides safety and security, God offers us refuge in times of trouble. When life's storms rage, we can stand firm, knowing that our faith is anchored in the eternal strength of our Creator.</w:t>
      </w:r>
    </w:p>
    <w:p w14:paraId="6DE4BEC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rely on God as your rock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viewing God as a fortress provides comfort and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God as your protector? </w:t>
      </w:r>
    </w:p>
    <w:p w14:paraId="7B790CE6"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Call Upon the Lord in Distress</w:t>
      </w:r>
    </w:p>
    <w:p w14:paraId="6DF0BD9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song in 2 Samuel 22:7 says, "In my distress I called upon the LORD; I cried to my God for help." This verse encourages us to turn to God in our moments of need. Instead of relying on our own strength, we should reach out to Him, trusting that He hears our cries and is ready to respond with His mighty power and love.</w:t>
      </w:r>
    </w:p>
    <w:p w14:paraId="47A5B18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calling upon the Lord in distress change your perspective on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call upon the Lord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rely on God rather than solely on personal strength in distress? </w:t>
      </w:r>
    </w:p>
    <w:p w14:paraId="070FF91F"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F6B10C"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7529AB8D" w14:textId="77777777" w:rsidR="003566CE" w:rsidRDefault="003566CE" w:rsidP="003566CE">
      <w:pPr>
        <w:spacing w:line="247" w:lineRule="auto"/>
        <w:rPr>
          <w:rFonts w:eastAsia="Times New Roman"/>
          <w:b/>
          <w:bCs/>
          <w:kern w:val="0"/>
          <w:sz w:val="21"/>
          <w:szCs w:val="21"/>
        </w:rPr>
      </w:pPr>
    </w:p>
    <w:p w14:paraId="3A977A81" w14:textId="0FF2EAE2"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God Hears and Responds</w:t>
      </w:r>
    </w:p>
    <w:p w14:paraId="60437C2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In 2 Samuel 22:14, David recounts, "The LORD thundered from heaven; the voice of the </w:t>
      </w:r>
      <w:proofErr w:type="gramStart"/>
      <w:r w:rsidRPr="00F6333B">
        <w:rPr>
          <w:rFonts w:eastAsia="Times New Roman"/>
          <w:kern w:val="0"/>
          <w:sz w:val="21"/>
          <w:szCs w:val="21"/>
        </w:rPr>
        <w:t>Most High</w:t>
      </w:r>
      <w:proofErr w:type="gramEnd"/>
      <w:r w:rsidRPr="00F6333B">
        <w:rPr>
          <w:rFonts w:eastAsia="Times New Roman"/>
          <w:kern w:val="0"/>
          <w:sz w:val="21"/>
          <w:szCs w:val="21"/>
        </w:rPr>
        <w:t xml:space="preserve"> resounded." This vivid description illustrates that God is not distant or indifferent. He actively listens and responds to our prayers. When we call upon Him, He moves in ways that are both powerful and awe-inspiring, demonstrating His sovereignty over all creation.</w:t>
      </w:r>
    </w:p>
    <w:p w14:paraId="17FDF2F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recognize and respond when you feel God has heard your prayers like David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trust that God hears and responds in times of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God's responsiveness during challenging situations? </w:t>
      </w:r>
    </w:p>
    <w:p w14:paraId="045E42E0"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Delivers from Enemies</w:t>
      </w:r>
    </w:p>
    <w:p w14:paraId="2F3842C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 praises God in 2 Samuel 22:18, saying, "He rescued me from my powerful enemy, from my foes, who were too strong for me." This lesson teaches us that no adversary is too formidable for God. Whether we face physical, emotional, or spiritual battles, we can trust that God will deliver us from the hands of our enemies, providing victory and peace.</w:t>
      </w:r>
    </w:p>
    <w:p w14:paraId="1C657C2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apply David's trust in God for deliverance in your own life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past deliverances strengthens your faith in current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remember and celebrate God's deliverance in your daily routine? </w:t>
      </w:r>
    </w:p>
    <w:p w14:paraId="5CDE0D3D"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C06063"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67E091DC" w14:textId="77777777" w:rsidR="003566CE" w:rsidRDefault="003566CE" w:rsidP="003566CE">
      <w:pPr>
        <w:spacing w:line="247" w:lineRule="auto"/>
        <w:rPr>
          <w:rFonts w:eastAsia="Times New Roman"/>
          <w:b/>
          <w:bCs/>
          <w:kern w:val="0"/>
          <w:sz w:val="21"/>
          <w:szCs w:val="21"/>
        </w:rPr>
      </w:pPr>
    </w:p>
    <w:p w14:paraId="7C585A59" w14:textId="463E877D"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God Rewards Righteousness</w:t>
      </w:r>
    </w:p>
    <w:p w14:paraId="648F106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22:21, David acknowledges, "The LORD has rewarded me according to my righteousness." This verse highlights the importance of living a life that aligns with God's will. While our ultimate salvation is through Christ, God delights in rewarding those who pursue righteousness and strive to live according to His commandments.</w:t>
      </w:r>
    </w:p>
    <w:p w14:paraId="7E8F5C19" w14:textId="77777777" w:rsidR="003566CE" w:rsidRDefault="003566CE" w:rsidP="003566CE">
      <w:pPr>
        <w:spacing w:line="247" w:lineRule="auto"/>
      </w:pPr>
      <w:r w:rsidRPr="00F6333B">
        <w:rPr>
          <w:rFonts w:eastAsia="Times New Roman"/>
          <w:kern w:val="0"/>
          <w:sz w:val="21"/>
          <w:szCs w:val="21"/>
        </w:rPr>
        <w:t>1. How can you apply God's reward for righteousness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righteousness, and how does this influence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life more closely with God's standards of righteousness?</w:t>
      </w:r>
    </w:p>
    <w:p w14:paraId="2987D3F6" w14:textId="764635EA"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is a Shield to the Faithful</w:t>
      </w:r>
    </w:p>
    <w:p w14:paraId="5ADB539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 proclaims in 2 Samuel 22:31, "As for God, His way is perfect; the word of the LORD is flawless. He is a shield to all who take refuge in Him." This assurance reminds us that God's protection is available to those who trust in Him. By seeking refuge in His flawless word, we can find safety and strength in His promises.</w:t>
      </w:r>
    </w:p>
    <w:p w14:paraId="2B21BB4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rely on God as a shield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as a shield strengthens your faith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protection in your life? </w:t>
      </w:r>
    </w:p>
    <w:p w14:paraId="44A970C9"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ABED95"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7E661E2E" w14:textId="77777777" w:rsidR="003566CE" w:rsidRDefault="003566CE" w:rsidP="003566CE">
      <w:pPr>
        <w:spacing w:line="247" w:lineRule="auto"/>
        <w:rPr>
          <w:rFonts w:eastAsia="Times New Roman"/>
          <w:b/>
          <w:bCs/>
          <w:kern w:val="0"/>
          <w:sz w:val="21"/>
          <w:szCs w:val="21"/>
        </w:rPr>
      </w:pPr>
    </w:p>
    <w:p w14:paraId="481AE903" w14:textId="3DC66038"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God Empowers Us for Battle</w:t>
      </w:r>
    </w:p>
    <w:p w14:paraId="4B69FDD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22:35, David states, "He trains my hands for battle; my arms can bend a bow of bronze." This lesson emphasizes that God equips us with the skills and strength needed to face life's challenges. With His guidance, we can overcome obstacles and emerge victorious, knowing that He is the source of our strength.</w:t>
      </w:r>
    </w:p>
    <w:p w14:paraId="3C3C149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apply God's strength in overcoming personal challenges or battles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empowerment is crucial when facing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better recognize and utilize God's support in your daily struggles? </w:t>
      </w:r>
    </w:p>
    <w:p w14:paraId="67EDFB5B"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Makes Our Path Straight</w:t>
      </w:r>
    </w:p>
    <w:p w14:paraId="2FD0B57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 sings in 2 Samuel 22:37, "You broaden the path beneath me so that my ankles do not give way." This verse reassures us that God prepares the way for us, ensuring that our steps are secure. By trusting in His guidance, we can walk confidently, knowing that He has smoothed the path ahead.</w:t>
      </w:r>
    </w:p>
    <w:p w14:paraId="74CF57A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trust God to make your path straight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guidance for a straight path?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relying on God helps in navigating life's uncertainties more effectively? </w:t>
      </w:r>
    </w:p>
    <w:p w14:paraId="685BF2ED"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C4AFDB"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2BFED993" w14:textId="77777777" w:rsidR="003566CE" w:rsidRDefault="003566CE" w:rsidP="003566CE">
      <w:pPr>
        <w:spacing w:line="247" w:lineRule="auto"/>
        <w:rPr>
          <w:rFonts w:eastAsia="Times New Roman"/>
          <w:b/>
          <w:bCs/>
          <w:kern w:val="0"/>
          <w:sz w:val="21"/>
          <w:szCs w:val="21"/>
        </w:rPr>
      </w:pPr>
    </w:p>
    <w:p w14:paraId="51634477" w14:textId="599B0AEC"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God is Exalted Above All</w:t>
      </w:r>
    </w:p>
    <w:p w14:paraId="6846611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In 2 Samuel 22:47, David exclaims, "The LORD lives, and blessed be my Rock! And </w:t>
      </w:r>
      <w:proofErr w:type="spellStart"/>
      <w:r w:rsidRPr="00F6333B">
        <w:rPr>
          <w:rFonts w:eastAsia="Times New Roman"/>
          <w:kern w:val="0"/>
          <w:sz w:val="21"/>
          <w:szCs w:val="21"/>
        </w:rPr>
        <w:t>may</w:t>
      </w:r>
      <w:proofErr w:type="spellEnd"/>
      <w:r w:rsidRPr="00F6333B">
        <w:rPr>
          <w:rFonts w:eastAsia="Times New Roman"/>
          <w:kern w:val="0"/>
          <w:sz w:val="21"/>
          <w:szCs w:val="21"/>
        </w:rPr>
        <w:t xml:space="preserve"> God, the Rock of my salvation, be exalted." This declaration reminds us to continually exalt God in our lives. By acknowledging His sovereignty and praising His name, we align our hearts with His eternal glory and purpose.</w:t>
      </w:r>
    </w:p>
    <w:p w14:paraId="6F08BE9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exalt God above all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supremacy impacts your perspective on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exaltation in your life? </w:t>
      </w:r>
    </w:p>
    <w:p w14:paraId="3D83DEDA"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Shows Unfailing Kindness</w:t>
      </w:r>
    </w:p>
    <w:p w14:paraId="070915C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 concludes in 2 Samuel 22:51, "He gives His king great victories; He shows unfailing kindness to His anointed." This final lesson highlights God's enduring love and kindness. As His children, we are recipients of His grace and mercy, which are new every morning. Let us rejoice in His unfailing kindness and share His love with others, reflecting His light in a world in need of hope.</w:t>
      </w:r>
    </w:p>
    <w:p w14:paraId="02946EAD"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recognize and respond to God's unfailing kindness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kindness can impact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show kindness inspired by God's example?</w:t>
      </w:r>
      <w:r w:rsidRPr="001B37DC">
        <w:br w:type="page"/>
      </w:r>
    </w:p>
    <w:p w14:paraId="136682FF"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23 Teaching Points and Bible Study Questions</w:t>
      </w:r>
    </w:p>
    <w:p w14:paraId="5EBC2131" w14:textId="6AEDAE12"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Power of Righteous Leadership</w:t>
      </w:r>
    </w:p>
    <w:p w14:paraId="72523A4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23, we see David's last words, which highlight the importance of righteous leadership. David, a man after God's own heart, reminds us that "He who rules the people with justice, who rules in the fear of God, is like the light of morning at sunrise" (2 Samuel 23:3-4). This teaches us that leaders who fear God and act justly bring light and hope to those they lead. As we navigate our own roles, whether in our families, workplaces, or communities, let us strive to lead with integrity and righteousness.</w:t>
      </w:r>
    </w:p>
    <w:p w14:paraId="5791A73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apply David's leadership qualities to influence your community positively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leadership is crucial for fostering trust and unity in a team?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mighty men about supporting a righteous leader in challenging times? </w:t>
      </w:r>
    </w:p>
    <w:p w14:paraId="09C85CC5"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Legacy of Faithful Service</w:t>
      </w:r>
    </w:p>
    <w:p w14:paraId="669BB41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mighty men are celebrated for their extraordinary feats and unwavering loyalty. Their stories remind us that faithful service leaves a lasting legacy. As we serve others, let us remember that our actions, no matter how small, contribute to a greater purpose. "The LORD brought about a great victory that day" (2 Samuel 23:10) through the hands of these men, showing that God honors and magnifies our faithful efforts.</w:t>
      </w:r>
    </w:p>
    <w:p w14:paraId="7E592EA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ensure your service leaves a lasting impact on others' faith journeys?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others will remember about your dedication and service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faithful service play a crucial role in building a spiritual legacy? </w:t>
      </w:r>
    </w:p>
    <w:p w14:paraId="044B538D"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43BFFC"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761D3AD5" w14:textId="77777777" w:rsidR="003566CE" w:rsidRDefault="003566CE" w:rsidP="003566CE">
      <w:pPr>
        <w:spacing w:line="247" w:lineRule="auto"/>
        <w:rPr>
          <w:rFonts w:eastAsia="Times New Roman"/>
          <w:b/>
          <w:bCs/>
          <w:kern w:val="0"/>
          <w:sz w:val="21"/>
          <w:szCs w:val="21"/>
        </w:rPr>
      </w:pPr>
    </w:p>
    <w:p w14:paraId="3E606589" w14:textId="392907CE"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Courage in the Face of Adversity</w:t>
      </w:r>
    </w:p>
    <w:p w14:paraId="132405B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mighty men of David displayed incredible courage, often facing overwhelming odds. Eleazar stood his ground until his hand grew tired and froze to his sword (2 Samuel 23:9-10). This teaches us that courage is not the absence of fear but the determination to stand firm in faith. When we face challenges, we can draw strength from God, knowing that He is with us in every battle.</w:t>
      </w:r>
    </w:p>
    <w:p w14:paraId="67FC529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courage like David's mighty warriors when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showing courage in difficult situations, as seen in 2 Samuel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courage is essential for overcoming adversity in your own life? </w:t>
      </w:r>
    </w:p>
    <w:p w14:paraId="55F9302A"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Loyalty</w:t>
      </w:r>
    </w:p>
    <w:p w14:paraId="53B995C5"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loyalty of David's men is a testament to the strength of their bond and commitment. When three of them risked their lives to fetch water for David from Bethlehem, it demonstrated their deep loyalty and love (2 Samuel 23:15-17). This act reminds us of the importance of loyalty in our relationships. Let us be steadfast and true to those we love, reflecting the loyalty that Christ shows to us.</w:t>
      </w:r>
    </w:p>
    <w:p w14:paraId="11B3909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demonstrate loyalty in your relationships, similar to David's mighty men?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loyalty is crucial in building strong, lasting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loyalty of David's men to apply in your workplace? </w:t>
      </w:r>
    </w:p>
    <w:p w14:paraId="3863999C"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6FE465"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44FBA1EA" w14:textId="77777777" w:rsidR="003566CE" w:rsidRDefault="003566CE" w:rsidP="003566CE">
      <w:pPr>
        <w:spacing w:line="247" w:lineRule="auto"/>
        <w:rPr>
          <w:rFonts w:eastAsia="Times New Roman"/>
          <w:b/>
          <w:bCs/>
          <w:kern w:val="0"/>
          <w:sz w:val="21"/>
          <w:szCs w:val="21"/>
        </w:rPr>
      </w:pPr>
    </w:p>
    <w:p w14:paraId="30BECB85" w14:textId="4199D134"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Importance of Humility</w:t>
      </w:r>
    </w:p>
    <w:p w14:paraId="22927EE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response to the water brought by his men is a powerful lesson in humility. Instead of drinking it, he poured it out as an offering to the Lord, recognizing the sacrifice his men made (2 Samuel 23:16-17). This act of humility teaches us to honor the sacrifices of others and to give glory to God in all things. Let us remember that true greatness is found in serving others and acknowledging God's hand in our lives.</w:t>
      </w:r>
    </w:p>
    <w:p w14:paraId="5DEE3D11" w14:textId="77777777" w:rsidR="003566CE" w:rsidRDefault="003566CE" w:rsidP="003566CE">
      <w:pPr>
        <w:spacing w:line="247" w:lineRule="auto"/>
      </w:pPr>
      <w:r w:rsidRPr="00F6333B">
        <w:rPr>
          <w:rFonts w:eastAsia="Times New Roman"/>
          <w:kern w:val="0"/>
          <w:sz w:val="21"/>
          <w:szCs w:val="21"/>
        </w:rPr>
        <w:t>1. How can David's humility in acknowledging God's role inspire your daily leadership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for maintaining strong relationships and community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humility to improve your response to personal achievements and successes?</w:t>
      </w:r>
    </w:p>
    <w:p w14:paraId="653FB34E" w14:textId="6275D80C"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Strength Found in Unity</w:t>
      </w:r>
    </w:p>
    <w:p w14:paraId="57CEA91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exploits of David's mighty men highlight the strength found in unity. Each man had unique skills and strengths, but together they achieved great victories. "He raised his spear against eight hundred men, whom he killed in one encounter" (2 Samuel 23:8). This unity is a reminder that we are stronger together, and as the body of Christ, we are called to support and uplift one another in our shared mission.</w:t>
      </w:r>
    </w:p>
    <w:p w14:paraId="2E3933C4"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unity among friends enhance your ability to overcome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was crucial for David's mighty men to achieve their victories?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unity in your community or workplace for greater strength? </w:t>
      </w:r>
    </w:p>
    <w:p w14:paraId="627554DE"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9C175C"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3A81AB03" w14:textId="77777777" w:rsidR="003566CE" w:rsidRDefault="003566CE" w:rsidP="003566CE">
      <w:pPr>
        <w:spacing w:line="247" w:lineRule="auto"/>
        <w:rPr>
          <w:rFonts w:eastAsia="Times New Roman"/>
          <w:b/>
          <w:bCs/>
          <w:kern w:val="0"/>
          <w:sz w:val="21"/>
          <w:szCs w:val="21"/>
        </w:rPr>
      </w:pPr>
    </w:p>
    <w:p w14:paraId="6383B553" w14:textId="2F390BAD"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Role of Divine Intervention</w:t>
      </w:r>
    </w:p>
    <w:p w14:paraId="4ED02A2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Throughout 2 Samuel 23, we see that the victories of David's men were not by their strength alone but by divine intervention. "The LORD brought about a great victory" (2 Samuel 23:12) is a recurring theme. This teaches us to rely on God's power and guidance in our endeavors. When we trust in Him, He can accomplish more through us than we could ever imagine.</w:t>
      </w:r>
    </w:p>
    <w:p w14:paraId="22EE4E2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recognizing divine intervention in your life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intervention is crucial in overcoming personal challenges and obstacles?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reliance on divine intervention to apply in your own struggles? </w:t>
      </w:r>
    </w:p>
    <w:p w14:paraId="2B38C6D2"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a Godly Example</w:t>
      </w:r>
    </w:p>
    <w:p w14:paraId="3C3036E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life and leadership set a godly example for his men, inspiring them to acts of bravery and faith. His relationship with God influenced those around him, showing us the impact of living a life that honors God. As we strive to follow Christ, let us be mindful of the example we set for others, encouraging them to grow in their faith and walk with the Lord.</w:t>
      </w:r>
    </w:p>
    <w:p w14:paraId="20B7739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David's example inspire you to lead with integrity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following the example of godly leaders around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observing a godly example motivate you to make positive changes in your community? </w:t>
      </w:r>
    </w:p>
    <w:p w14:paraId="291072FD"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250405"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1EB5FF65" w14:textId="77777777" w:rsidR="003566CE" w:rsidRDefault="003566CE" w:rsidP="003566CE">
      <w:pPr>
        <w:spacing w:line="247" w:lineRule="auto"/>
        <w:rPr>
          <w:rFonts w:eastAsia="Times New Roman"/>
          <w:b/>
          <w:bCs/>
          <w:kern w:val="0"/>
          <w:sz w:val="21"/>
          <w:szCs w:val="21"/>
        </w:rPr>
      </w:pPr>
    </w:p>
    <w:p w14:paraId="38D9633C" w14:textId="34182E53"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Significance of Personal Sacrifice</w:t>
      </w:r>
    </w:p>
    <w:p w14:paraId="06C0BB4F"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The stories of David's mighty men are filled with personal sacrifice, reminding us that true service often requires us to put others before ourselves. Whether it's risking their lives or enduring hardship, these men exemplified selflessness. As followers of Christ, we are called to "lay down our lives for our friends" (John 15:13), reflecting the ultimate sacrifice of Jesus.</w:t>
      </w:r>
    </w:p>
    <w:p w14:paraId="2ADE764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 xml:space="preserve">1. How can </w:t>
      </w:r>
      <w:proofErr w:type="gramStart"/>
      <w:r w:rsidRPr="00F6333B">
        <w:rPr>
          <w:rFonts w:eastAsia="Times New Roman"/>
          <w:kern w:val="0"/>
          <w:sz w:val="21"/>
          <w:szCs w:val="21"/>
        </w:rPr>
        <w:t>personal</w:t>
      </w:r>
      <w:proofErr w:type="gramEnd"/>
      <w:r w:rsidRPr="00F6333B">
        <w:rPr>
          <w:rFonts w:eastAsia="Times New Roman"/>
          <w:kern w:val="0"/>
          <w:sz w:val="21"/>
          <w:szCs w:val="21"/>
        </w:rPr>
        <w:t xml:space="preserve"> sacrifice in your life inspire others, similar to David's mighty men in 2 Samuel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personal sacrifice is essential for building strong, supportive communities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sacrifices of David's men to apply in your daily relationships? </w:t>
      </w:r>
    </w:p>
    <w:p w14:paraId="336B6A10"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3AD0C87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Finally, 2 Samuel 23 reassures us of God's faithfulness. David's life, from shepherd to king, is a testament to God's promises and provision. As we reflect on these lessons, let us hold fast to the truth that God is faithful to His word and will fulfill His promises in our lives. "The Spirit of the LORD spoke through me; His word was on my tongue" (2 Samuel 23:2) serves as a reminder that God's guidance and faithfulness are ever-present.</w:t>
      </w:r>
    </w:p>
    <w:p w14:paraId="76A78991" w14:textId="77777777" w:rsidR="003566CE"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you rely on God's faithfulness in challenging situations like David did in 2 Samuel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from David's last words in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reflecting on God's past faithfulness strengthen your trust in Him for future challenges?</w:t>
      </w:r>
      <w:r w:rsidRPr="001B37DC">
        <w:br w:type="page"/>
      </w:r>
    </w:p>
    <w:p w14:paraId="1455880C" w14:textId="77777777" w:rsidR="003566CE" w:rsidRPr="003566CE" w:rsidRDefault="003566CE" w:rsidP="003566CE">
      <w:pPr>
        <w:spacing w:line="247" w:lineRule="auto"/>
        <w:jc w:val="center"/>
        <w:outlineLvl w:val="0"/>
        <w:rPr>
          <w:rFonts w:eastAsia="Times New Roman"/>
          <w:b/>
          <w:bCs/>
          <w:kern w:val="36"/>
          <w:sz w:val="32"/>
          <w:szCs w:val="32"/>
        </w:rPr>
      </w:pPr>
      <w:r w:rsidRPr="003566CE">
        <w:rPr>
          <w:rFonts w:eastAsia="Times New Roman"/>
          <w:b/>
          <w:bCs/>
          <w:kern w:val="36"/>
          <w:sz w:val="32"/>
          <w:szCs w:val="32"/>
        </w:rPr>
        <w:t>2 Samuel 24 Teaching Points and Bible Study Questions</w:t>
      </w:r>
    </w:p>
    <w:p w14:paraId="3050FE51" w14:textId="471385FB"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Importance of Obedience</w:t>
      </w:r>
    </w:p>
    <w:p w14:paraId="2E39279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In 2 Samuel 24, we see the consequences of King David's decision to conduct a census of Israel, which was against God's will. This teaches us the importance of obedience to God's commands. As it is written, "To obey is better than sacrifice" (1 Samuel 15:22). Obedience is not just about following rules; it's about aligning our hearts with God's will, trusting that His ways are higher than ours.</w:t>
      </w:r>
    </w:p>
    <w:p w14:paraId="61B1A91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apply the lesson of obedience from David's actions to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is crucial, even when the reasons aren't clear?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will, like David's eventual obedience? </w:t>
      </w:r>
    </w:p>
    <w:p w14:paraId="77B0EF9B"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Repentance</w:t>
      </w:r>
    </w:p>
    <w:p w14:paraId="59E5111B"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heart was troubled after he realized his sin, and he immediately sought God's forgiveness. "I have sinned greatly in what I have done," David confessed (2 Samuel 24:10). This shows us the power of repentance. When we acknowledge our wrongdoings and turn back to God, He is faithful to forgive and restore us. Repentance is a powerful tool for spiritual growth and renewal.</w:t>
      </w:r>
    </w:p>
    <w:p w14:paraId="43CE2621"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David's repentance in 2 Samuel 24 inspire your approach to seeking forgiveness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mistakes is crucial for personal growth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genuine repentance leads to positive change in your actions? </w:t>
      </w:r>
    </w:p>
    <w:p w14:paraId="6BB129F0"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D4A63FA"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4BA691BF" w14:textId="77777777" w:rsidR="003566CE" w:rsidRDefault="003566CE" w:rsidP="003566CE">
      <w:pPr>
        <w:spacing w:line="247" w:lineRule="auto"/>
        <w:rPr>
          <w:rFonts w:eastAsia="Times New Roman"/>
          <w:b/>
          <w:bCs/>
          <w:kern w:val="0"/>
          <w:sz w:val="21"/>
          <w:szCs w:val="21"/>
        </w:rPr>
      </w:pPr>
    </w:p>
    <w:p w14:paraId="56999A5A" w14:textId="19EA46B0"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Consequences of Sin</w:t>
      </w:r>
    </w:p>
    <w:p w14:paraId="5DC34AC8"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census led to a severe plague on Israel, reminding us that sin has consequences. "The wages of sin is death" (Romans 6:23), but through Christ, we have the gift of eternal life. This story encourages us to consider the impact of our actions and to seek God's guidance in all we do.</w:t>
      </w:r>
    </w:p>
    <w:p w14:paraId="2818BD90"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recognizing the consequences of sin in 2 Samuel 24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sin is crucial for personal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forgiveness and restore relationships after sinning? </w:t>
      </w:r>
    </w:p>
    <w:p w14:paraId="582D0E29"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Mercy is Abundant</w:t>
      </w:r>
    </w:p>
    <w:p w14:paraId="5385145C"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Despite the severity of the plague, God's mercy shines through. When David pleaded for his people, God relented and stopped the plague. "His mercies never fail" (Lamentations 3:22). This reassures us that no matter how far we stray, God's mercy is always available to those who seek it with a sincere heart.</w:t>
      </w:r>
    </w:p>
    <w:p w14:paraId="336AE29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recognize and respond to God's mercy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mercy can transform your perspective on personal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extend mercy to others, reflecting God's abundant mercy in your community? </w:t>
      </w:r>
    </w:p>
    <w:p w14:paraId="31279744"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8D02AD"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5BF96D44" w14:textId="77777777" w:rsidR="003566CE" w:rsidRDefault="003566CE" w:rsidP="003566CE">
      <w:pPr>
        <w:spacing w:line="247" w:lineRule="auto"/>
        <w:rPr>
          <w:rFonts w:eastAsia="Times New Roman"/>
          <w:b/>
          <w:bCs/>
          <w:kern w:val="0"/>
          <w:sz w:val="21"/>
          <w:szCs w:val="21"/>
        </w:rPr>
      </w:pPr>
    </w:p>
    <w:p w14:paraId="26848F08" w14:textId="34AC95BE"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Role of Intercession</w:t>
      </w:r>
    </w:p>
    <w:p w14:paraId="466FF24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intercession for Israel highlights the power of prayer and standing in the gap for others. "Pray for one another, that you may be healed" (James 5:16). Our prayers can have a profound impact on the lives of those around us, and we are called to lift each other up in prayer.</w:t>
      </w:r>
    </w:p>
    <w:p w14:paraId="6F6FC8A6" w14:textId="77777777" w:rsidR="003566CE" w:rsidRDefault="003566CE" w:rsidP="003566CE">
      <w:pPr>
        <w:spacing w:line="247" w:lineRule="auto"/>
      </w:pPr>
      <w:r w:rsidRPr="00F6333B">
        <w:rPr>
          <w:rFonts w:eastAsia="Times New Roman"/>
          <w:kern w:val="0"/>
          <w:sz w:val="21"/>
          <w:szCs w:val="21"/>
        </w:rPr>
        <w:t>1. How can you incorporate intercession in your daily life to support your community's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in resolving conflicts and seeking forgiveness?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intercession to improve your own prayer life?</w:t>
      </w:r>
    </w:p>
    <w:p w14:paraId="5492E885" w14:textId="3D7C9513"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Sacrifice</w:t>
      </w:r>
    </w:p>
    <w:p w14:paraId="22EF0DD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purchase of the threshing floor to build an altar demonstrates the significance of sacrifice. "I will not offer to the LORD my God burnt offerings that cost me nothing" (2 Samuel 24:24). True sacrifice involves giving up something valuable to honor God, reflecting our commitment and devotion to Him.</w:t>
      </w:r>
    </w:p>
    <w:p w14:paraId="47F28436"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you incorporate meaningful sacrifices into your daily life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David insisted on paying for the sacrifice, and how does this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actions about the cost and value of personal sacrifices today? </w:t>
      </w:r>
    </w:p>
    <w:p w14:paraId="5401DB62"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21EFFC"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38C1ADAE" w14:textId="77777777" w:rsidR="003566CE" w:rsidRDefault="003566CE" w:rsidP="003566CE">
      <w:pPr>
        <w:spacing w:line="247" w:lineRule="auto"/>
        <w:rPr>
          <w:rFonts w:eastAsia="Times New Roman"/>
          <w:b/>
          <w:bCs/>
          <w:kern w:val="0"/>
          <w:sz w:val="21"/>
          <w:szCs w:val="21"/>
        </w:rPr>
      </w:pPr>
    </w:p>
    <w:p w14:paraId="3DC6F1AC" w14:textId="7C007627"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Value of Humility</w:t>
      </w:r>
    </w:p>
    <w:p w14:paraId="1432161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willingness to admit his mistake and seek God's forgiveness shows the value of humility. "God opposes the proud but gives grace to the humble" (James 4:6). Humility opens the door to God's grace and allows us to grow in our relationship with Him.</w:t>
      </w:r>
    </w:p>
    <w:p w14:paraId="608682EA"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David's response to his sin in 2 Samuel 24 inspire humility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mistakes is crucial for personal growth and humility?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David's actions about the importance of humility in leadership? </w:t>
      </w:r>
    </w:p>
    <w:p w14:paraId="23592FF0"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Leadership</w:t>
      </w:r>
    </w:p>
    <w:p w14:paraId="2F90D75D"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As a leader, David's actions had a direct impact on his people. This underscores the importance of godly leadership. Leaders are called to guide with wisdom and integrity, knowing that their decisions affect many. "The fear of the LORD is the beginning of wisdom" (Proverbs 9:10).</w:t>
      </w:r>
    </w:p>
    <w:p w14:paraId="62A2E812"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leaders today learn from David's response to his mistake in 2 Samuel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leaders, as seen in David's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leaders in making wise decisions for the community? </w:t>
      </w:r>
    </w:p>
    <w:p w14:paraId="5D8CC504" w14:textId="77777777" w:rsidR="003566CE" w:rsidRDefault="003566CE" w:rsidP="003566CE">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AAE466" w14:textId="77777777" w:rsidR="003566CE" w:rsidRDefault="003566CE">
      <w:pPr>
        <w:spacing w:after="0" w:line="240" w:lineRule="auto"/>
        <w:rPr>
          <w:rFonts w:eastAsia="Times New Roman"/>
          <w:b/>
          <w:bCs/>
          <w:kern w:val="0"/>
          <w:sz w:val="21"/>
          <w:szCs w:val="21"/>
        </w:rPr>
      </w:pPr>
      <w:r>
        <w:rPr>
          <w:rFonts w:eastAsia="Times New Roman"/>
          <w:b/>
          <w:bCs/>
          <w:kern w:val="0"/>
          <w:sz w:val="21"/>
          <w:szCs w:val="21"/>
        </w:rPr>
        <w:br w:type="page"/>
      </w:r>
    </w:p>
    <w:p w14:paraId="17E398A9" w14:textId="77777777" w:rsidR="003566CE" w:rsidRDefault="003566CE" w:rsidP="003566CE">
      <w:pPr>
        <w:spacing w:line="247" w:lineRule="auto"/>
        <w:rPr>
          <w:rFonts w:eastAsia="Times New Roman"/>
          <w:b/>
          <w:bCs/>
          <w:kern w:val="0"/>
          <w:sz w:val="21"/>
          <w:szCs w:val="21"/>
        </w:rPr>
      </w:pPr>
    </w:p>
    <w:p w14:paraId="1EADD9DA" w14:textId="5308E91B" w:rsidR="003566CE" w:rsidRPr="00F6333B" w:rsidRDefault="003566CE" w:rsidP="003566CE">
      <w:pPr>
        <w:spacing w:line="247" w:lineRule="auto"/>
        <w:rPr>
          <w:rFonts w:eastAsia="Times New Roman"/>
          <w:kern w:val="0"/>
          <w:sz w:val="21"/>
          <w:szCs w:val="21"/>
        </w:rPr>
      </w:pPr>
      <w:r w:rsidRPr="00F6333B">
        <w:rPr>
          <w:rFonts w:eastAsia="Times New Roman"/>
          <w:b/>
          <w:bCs/>
          <w:kern w:val="0"/>
          <w:sz w:val="21"/>
          <w:szCs w:val="21"/>
        </w:rPr>
        <w:t>The Need for Accountability</w:t>
      </w:r>
    </w:p>
    <w:p w14:paraId="0E8B3579"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David's accountability to God and his willingness to face the consequences of his actions teach us the need for accountability in our own lives. "Confess your sins to one another" (James 5:16). Being accountable helps us stay on the right path and grow in our faith.</w:t>
      </w:r>
    </w:p>
    <w:p w14:paraId="0D8F1C0E"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1. How can we ensure accountability in our decisions to prevent negative consequences like David's census?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in leadership roles, as seen in David's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seek accountability in your personal and spiritual life? </w:t>
      </w:r>
    </w:p>
    <w:p w14:paraId="4634084C" w14:textId="77777777" w:rsidR="003566CE" w:rsidRPr="00F6333B" w:rsidRDefault="003566CE" w:rsidP="003566CE">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552F22D3" w14:textId="77777777" w:rsidR="003566CE" w:rsidRPr="00F6333B" w:rsidRDefault="003566CE" w:rsidP="003566CE">
      <w:pPr>
        <w:spacing w:line="247" w:lineRule="auto"/>
        <w:rPr>
          <w:rFonts w:eastAsia="Times New Roman"/>
          <w:kern w:val="0"/>
          <w:sz w:val="21"/>
          <w:szCs w:val="21"/>
        </w:rPr>
      </w:pPr>
      <w:r w:rsidRPr="00F6333B">
        <w:rPr>
          <w:rFonts w:eastAsia="Times New Roman"/>
          <w:kern w:val="0"/>
          <w:sz w:val="21"/>
          <w:szCs w:val="21"/>
        </w:rPr>
        <w:t>Throughout the chapter, we see God's sovereignty at work. Despite human error, God's plan prevails. "The LORD has established His throne in heaven, and His kingdom rules over all" (Psalm 103:19). This assurance gives us peace, knowing that God is in control and His purposes will be fulfilled.</w:t>
      </w:r>
    </w:p>
    <w:p w14:paraId="44029A50" w14:textId="0C57E2FB" w:rsidR="00F6333B" w:rsidRPr="001B37DC" w:rsidRDefault="003566CE" w:rsidP="003566CE">
      <w:pPr>
        <w:spacing w:line="247" w:lineRule="auto"/>
        <w:rPr>
          <w:rFonts w:eastAsia="Times New Roman"/>
          <w:kern w:val="0"/>
          <w:sz w:val="21"/>
          <w:szCs w:val="21"/>
        </w:rPr>
      </w:pPr>
      <w:r w:rsidRPr="00F6333B">
        <w:rPr>
          <w:rFonts w:eastAsia="Times New Roman"/>
          <w:kern w:val="0"/>
          <w:sz w:val="21"/>
          <w:szCs w:val="21"/>
        </w:rPr>
        <w:t>1. How can recognizing God's sovereignty in 2 Samuel 24 influence your decision-making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David's response to God's sovereignty that applies to your daily life?</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DB0FD" w14:textId="77777777" w:rsidR="007E76B0" w:rsidRDefault="007E76B0" w:rsidP="00993188">
      <w:pPr>
        <w:spacing w:after="0" w:line="240" w:lineRule="auto"/>
      </w:pPr>
      <w:r>
        <w:separator/>
      </w:r>
    </w:p>
  </w:endnote>
  <w:endnote w:type="continuationSeparator" w:id="0">
    <w:p w14:paraId="3C1B4140" w14:textId="77777777" w:rsidR="007E76B0" w:rsidRDefault="007E76B0"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3BED"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0DB1D94E"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7AEA2F84"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16DE5" w14:textId="77777777" w:rsidR="007F1F09" w:rsidRPr="007F1F09" w:rsidRDefault="007F1F09" w:rsidP="00506EB5">
    <w:pPr>
      <w:pStyle w:val="Footer"/>
      <w:framePr w:wrap="none" w:vAnchor="text" w:hAnchor="margin" w:xAlign="center" w:y="1"/>
      <w:rPr>
        <w:rStyle w:val="PageNumber"/>
        <w:sz w:val="11"/>
        <w:szCs w:val="11"/>
      </w:rPr>
    </w:pPr>
  </w:p>
  <w:p w14:paraId="33A1BE43"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F0CE289"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2F04AF06" wp14:editId="61BB4BF9">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695E84A5" wp14:editId="6A138B13">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B8594"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3C9D2"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74C2309D"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25CA0" w14:textId="77777777" w:rsidR="007E76B0" w:rsidRDefault="007E76B0" w:rsidP="00993188">
      <w:pPr>
        <w:spacing w:after="0" w:line="240" w:lineRule="auto"/>
      </w:pPr>
      <w:r>
        <w:separator/>
      </w:r>
    </w:p>
  </w:footnote>
  <w:footnote w:type="continuationSeparator" w:id="0">
    <w:p w14:paraId="7FDBE2D1" w14:textId="77777777" w:rsidR="007E76B0" w:rsidRDefault="007E76B0"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6CE"/>
    <w:rsid w:val="00000CDF"/>
    <w:rsid w:val="00037514"/>
    <w:rsid w:val="000421EA"/>
    <w:rsid w:val="00051B34"/>
    <w:rsid w:val="000B6F4F"/>
    <w:rsid w:val="00153A4F"/>
    <w:rsid w:val="00177C6D"/>
    <w:rsid w:val="00194992"/>
    <w:rsid w:val="001B37DC"/>
    <w:rsid w:val="001B511C"/>
    <w:rsid w:val="001C43A9"/>
    <w:rsid w:val="001E4954"/>
    <w:rsid w:val="00223D2A"/>
    <w:rsid w:val="002358CF"/>
    <w:rsid w:val="003211B8"/>
    <w:rsid w:val="00321550"/>
    <w:rsid w:val="00351FC4"/>
    <w:rsid w:val="003566CE"/>
    <w:rsid w:val="0035732B"/>
    <w:rsid w:val="00391B5E"/>
    <w:rsid w:val="00397296"/>
    <w:rsid w:val="003B6791"/>
    <w:rsid w:val="004F7C83"/>
    <w:rsid w:val="005218D9"/>
    <w:rsid w:val="005658B8"/>
    <w:rsid w:val="00590404"/>
    <w:rsid w:val="005C237B"/>
    <w:rsid w:val="005F7209"/>
    <w:rsid w:val="00661B7E"/>
    <w:rsid w:val="006762E8"/>
    <w:rsid w:val="00687503"/>
    <w:rsid w:val="00692F03"/>
    <w:rsid w:val="00741D82"/>
    <w:rsid w:val="00762403"/>
    <w:rsid w:val="0078350E"/>
    <w:rsid w:val="00793C4A"/>
    <w:rsid w:val="007E2F25"/>
    <w:rsid w:val="007E76B0"/>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40603"/>
    <w:rsid w:val="00AF1073"/>
    <w:rsid w:val="00B14F85"/>
    <w:rsid w:val="00B15325"/>
    <w:rsid w:val="00B22981"/>
    <w:rsid w:val="00B26268"/>
    <w:rsid w:val="00B4631E"/>
    <w:rsid w:val="00BB25B5"/>
    <w:rsid w:val="00C53FDE"/>
    <w:rsid w:val="00CD424F"/>
    <w:rsid w:val="00D32F91"/>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B0418"/>
  <w15:chartTrackingRefBased/>
  <w15:docId w15:val="{E5B0D81A-E5BD-4529-B663-FA35A4A6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10</TotalTime>
  <Pages>121</Pages>
  <Words>24104</Words>
  <Characters>137399</Characters>
  <Application>Microsoft Office Word</Application>
  <DocSecurity>0</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2025-12-30T04:47:00Z</dcterms:created>
  <dcterms:modified xsi:type="dcterms:W3CDTF">2026-01-12T03:30:00Z</dcterms:modified>
</cp:coreProperties>
</file>